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1F22C9" w14:textId="73C54D31" w:rsidR="00CD6152" w:rsidRPr="00116843" w:rsidRDefault="00B91F8C" w:rsidP="00CD6152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</w:tabs>
        <w:autoSpaceDE w:val="0"/>
        <w:autoSpaceDN w:val="0"/>
        <w:adjustRightInd w:val="0"/>
        <w:spacing w:after="0" w:line="280" w:lineRule="exact"/>
        <w:rPr>
          <w:rFonts w:eastAsia="Times New Roman" w:cs="Arial"/>
          <w:color w:val="C00000"/>
          <w:sz w:val="24"/>
          <w:lang w:val="en-US" w:eastAsia="x-none"/>
          <w14:ligatures w14:val="standardContextual"/>
        </w:rPr>
      </w:pPr>
      <w:r w:rsidRPr="00116843">
        <w:rPr>
          <w:rFonts w:eastAsia="Times New Roman" w:cs="Arial"/>
          <w:color w:val="C00000"/>
          <w:sz w:val="24"/>
          <w:lang w:val="en-US" w:eastAsia="x-none"/>
          <w14:ligatures w14:val="standardContextual"/>
        </w:rPr>
        <w:t>[Date]</w:t>
      </w:r>
    </w:p>
    <w:p w14:paraId="458D9178" w14:textId="2236B56D" w:rsidR="00CD6152" w:rsidRPr="00116843" w:rsidRDefault="00CD6152" w:rsidP="00CD6152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</w:tabs>
        <w:autoSpaceDE w:val="0"/>
        <w:autoSpaceDN w:val="0"/>
        <w:adjustRightInd w:val="0"/>
        <w:spacing w:after="0" w:line="280" w:lineRule="exact"/>
        <w:rPr>
          <w:rFonts w:eastAsia="Times New Roman" w:cs="Arial"/>
          <w:color w:val="C00000"/>
          <w:sz w:val="24"/>
          <w:lang w:val="x-none" w:eastAsia="x-none"/>
          <w14:ligatures w14:val="standardContextual"/>
        </w:rPr>
      </w:pPr>
    </w:p>
    <w:p w14:paraId="63127AF0" w14:textId="076BF2E3" w:rsidR="00CD6152" w:rsidRPr="00116843" w:rsidRDefault="00CD6152" w:rsidP="00CD6152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</w:tabs>
        <w:autoSpaceDE w:val="0"/>
        <w:autoSpaceDN w:val="0"/>
        <w:adjustRightInd w:val="0"/>
        <w:spacing w:after="0" w:line="280" w:lineRule="exact"/>
        <w:rPr>
          <w:rFonts w:eastAsia="Times New Roman" w:cs="Arial"/>
          <w:color w:val="C00000"/>
          <w:sz w:val="24"/>
          <w:lang w:val="x-none" w:eastAsia="x-none"/>
          <w14:ligatures w14:val="standardContextual"/>
        </w:rPr>
      </w:pPr>
      <w:r w:rsidRPr="00116843">
        <w:rPr>
          <w:rFonts w:eastAsia="Times New Roman" w:cs="Arial"/>
          <w:color w:val="C00000"/>
          <w:sz w:val="24"/>
          <w:lang w:val="x-none" w:eastAsia="x-none"/>
          <w14:ligatures w14:val="standardContextual"/>
        </w:rPr>
        <w:tab/>
      </w:r>
      <w:r w:rsidR="002F43C2" w:rsidRPr="00116843">
        <w:rPr>
          <w:rFonts w:eastAsia="Times New Roman" w:cs="Arial"/>
          <w:color w:val="C00000"/>
          <w:sz w:val="24"/>
          <w:lang w:val="en-US" w:eastAsia="x-none"/>
          <w14:ligatures w14:val="standardContextual"/>
        </w:rPr>
        <w:t>[Name]</w:t>
      </w:r>
      <w:r w:rsidRPr="00116843">
        <w:rPr>
          <w:rFonts w:eastAsia="Times New Roman" w:cs="Arial"/>
          <w:color w:val="C00000"/>
          <w:sz w:val="24"/>
          <w:lang w:val="x-none" w:eastAsia="x-none"/>
          <w14:ligatures w14:val="standardContextual"/>
        </w:rPr>
        <w:tab/>
      </w:r>
    </w:p>
    <w:p w14:paraId="57033AED" w14:textId="6ACD55D2" w:rsidR="00CD6152" w:rsidRPr="00116843" w:rsidRDefault="00CD6152" w:rsidP="00CD6152">
      <w:pPr>
        <w:widowControl w:val="0"/>
        <w:tabs>
          <w:tab w:val="left" w:pos="51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autoSpaceDE w:val="0"/>
        <w:autoSpaceDN w:val="0"/>
        <w:adjustRightInd w:val="0"/>
        <w:spacing w:after="0" w:line="280" w:lineRule="exact"/>
        <w:ind w:left="510"/>
        <w:rPr>
          <w:rFonts w:eastAsia="Times New Roman" w:cs="Arial"/>
          <w:color w:val="C00000"/>
          <w:sz w:val="24"/>
          <w:lang w:val="x-none" w:eastAsia="x-none"/>
          <w14:ligatures w14:val="standardContextual"/>
        </w:rPr>
      </w:pPr>
      <w:r w:rsidRPr="00116843">
        <w:rPr>
          <w:rFonts w:eastAsia="Times New Roman" w:cs="Arial"/>
          <w:color w:val="C00000"/>
          <w:sz w:val="24"/>
          <w:lang w:val="x-none" w:eastAsia="x-none"/>
          <w14:ligatures w14:val="standardContextual"/>
        </w:rPr>
        <w:tab/>
      </w:r>
      <w:r w:rsidR="002F43C2" w:rsidRPr="00116843">
        <w:rPr>
          <w:rFonts w:eastAsia="Times New Roman" w:cs="Arial"/>
          <w:color w:val="C00000"/>
          <w:sz w:val="24"/>
          <w:lang w:val="en-US" w:eastAsia="x-none"/>
          <w14:ligatures w14:val="standardContextual"/>
        </w:rPr>
        <w:t>[Address]</w:t>
      </w:r>
    </w:p>
    <w:p w14:paraId="31F88BF6" w14:textId="19CF040F" w:rsidR="00CD6152" w:rsidRPr="00116843" w:rsidRDefault="002F43C2" w:rsidP="00CD6152">
      <w:pPr>
        <w:widowControl w:val="0"/>
        <w:tabs>
          <w:tab w:val="left" w:pos="51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autoSpaceDE w:val="0"/>
        <w:autoSpaceDN w:val="0"/>
        <w:adjustRightInd w:val="0"/>
        <w:spacing w:after="0" w:line="280" w:lineRule="exact"/>
        <w:ind w:left="510"/>
        <w:rPr>
          <w:rFonts w:eastAsia="Times New Roman" w:cs="Arial"/>
          <w:color w:val="C00000"/>
          <w:sz w:val="24"/>
          <w:lang w:val="x-none" w:eastAsia="x-none"/>
          <w14:ligatures w14:val="standardContextual"/>
        </w:rPr>
      </w:pPr>
      <w:r w:rsidRPr="00116843">
        <w:rPr>
          <w:rFonts w:eastAsia="Times New Roman" w:cs="Arial"/>
          <w:color w:val="C00000"/>
          <w:sz w:val="24"/>
          <w:lang w:val="x-none" w:eastAsia="x-none"/>
          <w14:ligatures w14:val="standardContextual"/>
        </w:rPr>
        <w:tab/>
      </w:r>
      <w:r w:rsidRPr="00116843">
        <w:rPr>
          <w:rFonts w:eastAsia="Times New Roman" w:cs="Arial"/>
          <w:color w:val="C00000"/>
          <w:sz w:val="24"/>
          <w:lang w:val="en-US" w:eastAsia="x-none"/>
          <w14:ligatures w14:val="standardContextual"/>
        </w:rPr>
        <w:t>[Suburb Postcode]</w:t>
      </w:r>
    </w:p>
    <w:p w14:paraId="271E2B7E" w14:textId="77777777" w:rsidR="00CD6152" w:rsidRPr="003959B9" w:rsidRDefault="00CD6152" w:rsidP="00CD6152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</w:tabs>
        <w:autoSpaceDE w:val="0"/>
        <w:autoSpaceDN w:val="0"/>
        <w:adjustRightInd w:val="0"/>
        <w:spacing w:after="0" w:line="280" w:lineRule="exact"/>
        <w:rPr>
          <w:rFonts w:eastAsia="Times New Roman" w:cs="Arial"/>
          <w:sz w:val="24"/>
          <w:lang w:val="x-none" w:eastAsia="x-none"/>
          <w14:ligatures w14:val="standardContextual"/>
        </w:rPr>
      </w:pPr>
    </w:p>
    <w:p w14:paraId="4B77536B" w14:textId="0153337A" w:rsidR="00CD6152" w:rsidRPr="003959B9" w:rsidRDefault="00CD6152" w:rsidP="00CD6152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</w:tabs>
        <w:autoSpaceDE w:val="0"/>
        <w:autoSpaceDN w:val="0"/>
        <w:adjustRightInd w:val="0"/>
        <w:spacing w:after="0" w:line="280" w:lineRule="exact"/>
        <w:rPr>
          <w:rFonts w:eastAsia="Times New Roman" w:cs="Arial"/>
          <w:sz w:val="24"/>
          <w:lang w:val="x-none" w:eastAsia="x-none"/>
          <w14:ligatures w14:val="standardContextual"/>
        </w:rPr>
      </w:pPr>
    </w:p>
    <w:p w14:paraId="062BE5A5" w14:textId="4F489547" w:rsidR="00CD6152" w:rsidRPr="003959B9" w:rsidRDefault="00CD6152" w:rsidP="00CD6152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</w:tabs>
        <w:autoSpaceDE w:val="0"/>
        <w:autoSpaceDN w:val="0"/>
        <w:adjustRightInd w:val="0"/>
        <w:spacing w:after="0" w:line="280" w:lineRule="exact"/>
        <w:rPr>
          <w:rFonts w:eastAsia="Times New Roman" w:cs="Arial"/>
          <w:sz w:val="24"/>
          <w:lang w:val="x-none" w:eastAsia="x-none"/>
          <w14:ligatures w14:val="standardContextual"/>
        </w:rPr>
      </w:pPr>
      <w:r w:rsidRPr="003959B9">
        <w:rPr>
          <w:rFonts w:eastAsia="Times New Roman" w:cs="Arial"/>
          <w:sz w:val="24"/>
          <w:lang w:val="x-none" w:eastAsia="x-none"/>
          <w14:ligatures w14:val="standardContextual"/>
        </w:rPr>
        <w:t xml:space="preserve">Dear </w:t>
      </w:r>
      <w:r w:rsidR="002F43C2" w:rsidRPr="00116843">
        <w:rPr>
          <w:rFonts w:eastAsia="Times New Roman" w:cs="Arial"/>
          <w:color w:val="C00000"/>
          <w:sz w:val="24"/>
          <w:lang w:val="en-US" w:eastAsia="x-none"/>
          <w14:ligatures w14:val="standardContextual"/>
        </w:rPr>
        <w:t>[Name]</w:t>
      </w:r>
      <w:r w:rsidRPr="003959B9">
        <w:rPr>
          <w:rFonts w:eastAsia="Times New Roman" w:cs="Arial"/>
          <w:sz w:val="24"/>
          <w:lang w:val="x-none" w:eastAsia="x-none"/>
          <w14:ligatures w14:val="standardContextual"/>
        </w:rPr>
        <w:t>,</w:t>
      </w:r>
      <w:r w:rsidR="00116843">
        <w:rPr>
          <w:rFonts w:eastAsia="Times New Roman" w:cs="Arial"/>
          <w:sz w:val="24"/>
          <w:lang w:val="x-none" w:eastAsia="x-none"/>
          <w14:ligatures w14:val="standardContextual"/>
        </w:rPr>
        <w:br/>
      </w:r>
    </w:p>
    <w:p w14:paraId="323C4274" w14:textId="032E9C1B" w:rsidR="00D6728C" w:rsidRDefault="00C8667A" w:rsidP="1127A254">
      <w:pPr>
        <w:autoSpaceDE w:val="0"/>
        <w:autoSpaceDN w:val="0"/>
        <w:adjustRightInd w:val="0"/>
        <w:spacing w:before="100" w:after="100" w:line="360" w:lineRule="auto"/>
        <w:rPr>
          <w:rFonts w:eastAsia="Times New Roman" w:cs="Arial"/>
          <w:sz w:val="24"/>
          <w:lang w:eastAsia="en-AU"/>
          <w14:ligatures w14:val="standardContextual"/>
        </w:rPr>
      </w:pPr>
      <w:r w:rsidRPr="00C8667A">
        <w:rPr>
          <w:rFonts w:eastAsia="Times New Roman" w:cs="Arial"/>
          <w:sz w:val="24"/>
          <w:lang w:eastAsia="en-AU"/>
          <w14:ligatures w14:val="standardContextual"/>
        </w:rPr>
        <w:t xml:space="preserve">As a valued patient of our clinic, </w:t>
      </w:r>
      <w:r w:rsidR="00C73B8D" w:rsidRPr="00116843">
        <w:rPr>
          <w:rFonts w:eastAsia="Times New Roman" w:cs="Arial"/>
          <w:color w:val="C00000"/>
          <w:sz w:val="24"/>
          <w:lang w:eastAsia="en-AU"/>
          <w14:ligatures w14:val="standardContextual"/>
        </w:rPr>
        <w:t xml:space="preserve">[Clinic name] </w:t>
      </w:r>
      <w:r w:rsidR="6F96AF43" w:rsidRPr="003959B9">
        <w:rPr>
          <w:rFonts w:eastAsia="Times New Roman" w:cs="Arial"/>
          <w:sz w:val="24"/>
          <w:lang w:eastAsia="en-AU"/>
          <w14:ligatures w14:val="standardContextual"/>
        </w:rPr>
        <w:t xml:space="preserve">would like to invite you to make an appointment for </w:t>
      </w:r>
      <w:r w:rsidR="59664CCB" w:rsidRPr="003959B9">
        <w:rPr>
          <w:rFonts w:eastAsia="Times New Roman" w:cs="Arial"/>
          <w:sz w:val="24"/>
          <w:lang w:eastAsia="en-AU"/>
          <w14:ligatures w14:val="standardContextual"/>
        </w:rPr>
        <w:t>your yearly</w:t>
      </w:r>
      <w:r w:rsidR="00CD6152" w:rsidRPr="003959B9">
        <w:rPr>
          <w:rFonts w:eastAsia="Times New Roman" w:cs="Arial"/>
          <w:sz w:val="24"/>
          <w:lang w:eastAsia="en-AU"/>
          <w14:ligatures w14:val="standardContextual"/>
        </w:rPr>
        <w:t xml:space="preserve"> Health Assessment</w:t>
      </w:r>
      <w:r w:rsidR="00D6728C" w:rsidRPr="003959B9">
        <w:rPr>
          <w:rFonts w:eastAsia="Times New Roman" w:cs="Arial"/>
          <w:sz w:val="24"/>
          <w:lang w:eastAsia="en-AU"/>
          <w14:ligatures w14:val="standardContextual"/>
        </w:rPr>
        <w:t xml:space="preserve">, also called the Comprehensive Health Assessment Program (CHAP). </w:t>
      </w:r>
      <w:r w:rsidR="00116843">
        <w:rPr>
          <w:rFonts w:eastAsia="Times New Roman" w:cs="Arial"/>
          <w:sz w:val="24"/>
          <w:lang w:eastAsia="en-AU"/>
          <w14:ligatures w14:val="standardContextual"/>
        </w:rPr>
        <w:br/>
      </w:r>
    </w:p>
    <w:p w14:paraId="450E77C5" w14:textId="04DA59FA" w:rsidR="00EF452B" w:rsidRPr="003959B9" w:rsidRDefault="00327C99" w:rsidP="152BC100">
      <w:pPr>
        <w:autoSpaceDE w:val="0"/>
        <w:autoSpaceDN w:val="0"/>
        <w:adjustRightInd w:val="0"/>
        <w:spacing w:before="100" w:after="100" w:line="360" w:lineRule="auto"/>
        <w:rPr>
          <w:rFonts w:eastAsia="Times New Roman" w:cs="Arial"/>
          <w:sz w:val="24"/>
          <w:lang w:eastAsia="en-AU"/>
          <w14:ligatures w14:val="standardContextual"/>
        </w:rPr>
      </w:pPr>
      <w:r w:rsidRPr="152BC100">
        <w:rPr>
          <w:rFonts w:eastAsia="Times New Roman" w:cs="Arial"/>
          <w:sz w:val="24"/>
          <w:lang w:eastAsia="en-AU"/>
          <w14:ligatures w14:val="standardContextual"/>
        </w:rPr>
        <w:t xml:space="preserve">This </w:t>
      </w:r>
      <w:r w:rsidR="00176C7B" w:rsidRPr="152BC100">
        <w:rPr>
          <w:rFonts w:eastAsia="Times New Roman" w:cs="Arial"/>
          <w:sz w:val="24"/>
          <w:lang w:eastAsia="en-AU"/>
          <w14:ligatures w14:val="standardContextual"/>
        </w:rPr>
        <w:t xml:space="preserve">health assessment </w:t>
      </w:r>
      <w:r w:rsidR="4339361E" w:rsidRPr="152BC100">
        <w:rPr>
          <w:rFonts w:eastAsia="Times New Roman" w:cs="Arial"/>
          <w:sz w:val="24"/>
          <w:lang w:eastAsia="en-AU"/>
          <w14:ligatures w14:val="standardContextual"/>
        </w:rPr>
        <w:t xml:space="preserve">will </w:t>
      </w:r>
      <w:r w:rsidR="00CE2055" w:rsidRPr="152BC100">
        <w:rPr>
          <w:rFonts w:eastAsia="Times New Roman" w:cs="Arial"/>
          <w:sz w:val="24"/>
          <w:lang w:eastAsia="en-AU"/>
          <w14:ligatures w14:val="standardContextual"/>
        </w:rPr>
        <w:t xml:space="preserve">provide a picture of your health, </w:t>
      </w:r>
      <w:r w:rsidR="724F35D6" w:rsidRPr="152BC100">
        <w:rPr>
          <w:rFonts w:eastAsia="Times New Roman" w:cs="Arial"/>
          <w:sz w:val="24"/>
          <w:lang w:eastAsia="en-AU"/>
          <w14:ligatures w14:val="standardContextual"/>
        </w:rPr>
        <w:t xml:space="preserve">and what we need to do </w:t>
      </w:r>
      <w:r w:rsidR="00A42369" w:rsidRPr="152BC100">
        <w:rPr>
          <w:rFonts w:eastAsia="Times New Roman" w:cs="Arial"/>
          <w:sz w:val="24"/>
          <w:lang w:eastAsia="en-AU"/>
          <w14:ligatures w14:val="standardContextual"/>
        </w:rPr>
        <w:t xml:space="preserve">to prevent future </w:t>
      </w:r>
      <w:r w:rsidR="001A4CFA" w:rsidRPr="152BC100">
        <w:rPr>
          <w:rFonts w:eastAsia="Times New Roman" w:cs="Arial"/>
          <w:sz w:val="24"/>
          <w:lang w:eastAsia="en-AU"/>
          <w14:ligatures w14:val="standardContextual"/>
        </w:rPr>
        <w:t>problems,</w:t>
      </w:r>
      <w:r w:rsidR="00EF452B" w:rsidRPr="152BC100">
        <w:rPr>
          <w:rFonts w:eastAsia="Times New Roman" w:cs="Arial"/>
          <w:sz w:val="24"/>
          <w:lang w:eastAsia="en-AU"/>
          <w14:ligatures w14:val="standardContextual"/>
        </w:rPr>
        <w:t xml:space="preserve"> </w:t>
      </w:r>
      <w:r w:rsidR="33E5A9E0" w:rsidRPr="152BC100">
        <w:rPr>
          <w:rFonts w:eastAsia="Times New Roman" w:cs="Arial"/>
          <w:sz w:val="24"/>
          <w:lang w:eastAsia="en-AU"/>
          <w14:ligatures w14:val="standardContextual"/>
        </w:rPr>
        <w:t xml:space="preserve">so you stay healthy and well. </w:t>
      </w:r>
      <w:r w:rsidR="006B2F8D">
        <w:rPr>
          <w:rFonts w:eastAsia="Times New Roman" w:cs="Arial"/>
          <w:sz w:val="24"/>
          <w:lang w:eastAsia="en-AU"/>
          <w14:ligatures w14:val="standardContextual"/>
        </w:rPr>
        <w:br/>
      </w:r>
    </w:p>
    <w:p w14:paraId="0BE362C1" w14:textId="63638279" w:rsidR="00CD6152" w:rsidRPr="003959B9" w:rsidRDefault="00940182" w:rsidP="2C987169">
      <w:pPr>
        <w:autoSpaceDE w:val="0"/>
        <w:autoSpaceDN w:val="0"/>
        <w:adjustRightInd w:val="0"/>
        <w:spacing w:before="100" w:after="100" w:line="360" w:lineRule="auto"/>
        <w:rPr>
          <w:rFonts w:eastAsia="Times New Roman" w:cs="Arial"/>
          <w:color w:val="C00000"/>
          <w:sz w:val="24"/>
          <w:lang w:eastAsia="en-AU"/>
          <w14:ligatures w14:val="standardContextual"/>
        </w:rPr>
      </w:pPr>
      <w:r w:rsidRPr="2C987169">
        <w:rPr>
          <w:rFonts w:eastAsia="Times New Roman" w:cs="Arial"/>
          <w:sz w:val="24"/>
          <w:lang w:eastAsia="en-AU"/>
          <w14:ligatures w14:val="standardContextual"/>
        </w:rPr>
        <w:t xml:space="preserve">The following information and checklist </w:t>
      </w:r>
      <w:r w:rsidR="001A4CFA" w:rsidRPr="2C987169">
        <w:rPr>
          <w:rFonts w:eastAsia="Times New Roman" w:cs="Arial"/>
          <w:sz w:val="24"/>
          <w:lang w:eastAsia="en-AU"/>
          <w14:ligatures w14:val="standardContextual"/>
        </w:rPr>
        <w:t>provide</w:t>
      </w:r>
      <w:r w:rsidRPr="2C987169">
        <w:rPr>
          <w:rFonts w:eastAsia="Times New Roman" w:cs="Arial"/>
          <w:sz w:val="24"/>
          <w:lang w:eastAsia="en-AU"/>
          <w14:ligatures w14:val="standardContextual"/>
        </w:rPr>
        <w:t xml:space="preserve"> more </w:t>
      </w:r>
      <w:r w:rsidR="752D0345" w:rsidRPr="2C987169">
        <w:rPr>
          <w:rFonts w:eastAsia="Times New Roman" w:cs="Arial"/>
          <w:sz w:val="24"/>
          <w:lang w:eastAsia="en-AU"/>
          <w14:ligatures w14:val="standardContextual"/>
        </w:rPr>
        <w:t xml:space="preserve">detail </w:t>
      </w:r>
      <w:r w:rsidRPr="2C987169">
        <w:rPr>
          <w:rFonts w:eastAsia="Times New Roman" w:cs="Arial"/>
          <w:sz w:val="24"/>
          <w:lang w:eastAsia="en-AU"/>
          <w14:ligatures w14:val="standardContextual"/>
        </w:rPr>
        <w:t xml:space="preserve">about the </w:t>
      </w:r>
      <w:r w:rsidR="008A57D3" w:rsidRPr="2C987169">
        <w:rPr>
          <w:rFonts w:eastAsia="Times New Roman" w:cs="Arial"/>
          <w:sz w:val="24"/>
          <w:lang w:eastAsia="en-AU"/>
          <w14:ligatures w14:val="standardContextual"/>
        </w:rPr>
        <w:t xml:space="preserve">CHAP </w:t>
      </w:r>
      <w:r w:rsidR="000E68A2" w:rsidRPr="2C987169">
        <w:rPr>
          <w:rFonts w:eastAsia="Times New Roman" w:cs="Arial"/>
          <w:sz w:val="24"/>
          <w:lang w:eastAsia="en-AU"/>
          <w14:ligatures w14:val="standardContextual"/>
        </w:rPr>
        <w:t xml:space="preserve">yearly </w:t>
      </w:r>
      <w:r w:rsidR="008A57D3" w:rsidRPr="2C987169">
        <w:rPr>
          <w:rFonts w:eastAsia="Times New Roman" w:cs="Arial"/>
          <w:sz w:val="24"/>
          <w:lang w:eastAsia="en-AU"/>
          <w14:ligatures w14:val="standardContextual"/>
        </w:rPr>
        <w:t>h</w:t>
      </w:r>
      <w:r w:rsidR="000E68A2" w:rsidRPr="2C987169">
        <w:rPr>
          <w:rFonts w:eastAsia="Times New Roman" w:cs="Arial"/>
          <w:sz w:val="24"/>
          <w:lang w:eastAsia="en-AU"/>
          <w14:ligatures w14:val="standardContextual"/>
        </w:rPr>
        <w:t xml:space="preserve">ealth </w:t>
      </w:r>
      <w:r w:rsidR="008A57D3" w:rsidRPr="2C987169">
        <w:rPr>
          <w:rFonts w:eastAsia="Times New Roman" w:cs="Arial"/>
          <w:sz w:val="24"/>
          <w:lang w:eastAsia="en-AU"/>
          <w14:ligatures w14:val="standardContextual"/>
        </w:rPr>
        <w:t>a</w:t>
      </w:r>
      <w:r w:rsidR="000E68A2" w:rsidRPr="2C987169">
        <w:rPr>
          <w:rFonts w:eastAsia="Times New Roman" w:cs="Arial"/>
          <w:sz w:val="24"/>
          <w:lang w:eastAsia="en-AU"/>
          <w14:ligatures w14:val="standardContextual"/>
        </w:rPr>
        <w:t>ssessment</w:t>
      </w:r>
      <w:r w:rsidR="00220776" w:rsidRPr="2C987169">
        <w:rPr>
          <w:rFonts w:eastAsia="Times New Roman" w:cs="Arial"/>
          <w:sz w:val="24"/>
          <w:lang w:eastAsia="en-AU"/>
          <w14:ligatures w14:val="standardContextual"/>
        </w:rPr>
        <w:t xml:space="preserve"> and the </w:t>
      </w:r>
      <w:r w:rsidR="729B9A21" w:rsidRPr="2C987169">
        <w:rPr>
          <w:rFonts w:eastAsia="Times New Roman" w:cs="Arial"/>
          <w:sz w:val="24"/>
          <w:lang w:eastAsia="en-AU"/>
          <w14:ligatures w14:val="standardContextual"/>
        </w:rPr>
        <w:t xml:space="preserve">steps to </w:t>
      </w:r>
      <w:r w:rsidR="00220776" w:rsidRPr="2C987169">
        <w:rPr>
          <w:rFonts w:eastAsia="Times New Roman" w:cs="Arial"/>
          <w:sz w:val="24"/>
          <w:lang w:eastAsia="en-AU"/>
          <w14:ligatures w14:val="standardContextual"/>
        </w:rPr>
        <w:t>book</w:t>
      </w:r>
      <w:r w:rsidR="51E68645" w:rsidRPr="2C987169">
        <w:rPr>
          <w:rFonts w:eastAsia="Times New Roman" w:cs="Arial"/>
          <w:sz w:val="24"/>
          <w:lang w:eastAsia="en-AU"/>
          <w14:ligatures w14:val="standardContextual"/>
        </w:rPr>
        <w:t xml:space="preserve"> </w:t>
      </w:r>
      <w:r w:rsidR="00D45DC8">
        <w:rPr>
          <w:rFonts w:eastAsia="Times New Roman" w:cs="Arial"/>
          <w:sz w:val="24"/>
          <w:lang w:eastAsia="en-AU"/>
          <w14:ligatures w14:val="standardContextual"/>
        </w:rPr>
        <w:t xml:space="preserve">an </w:t>
      </w:r>
      <w:r w:rsidR="51E68645" w:rsidRPr="2C987169">
        <w:rPr>
          <w:rFonts w:eastAsia="Times New Roman" w:cs="Arial"/>
          <w:sz w:val="24"/>
          <w:lang w:eastAsia="en-AU"/>
          <w14:ligatures w14:val="standardContextual"/>
        </w:rPr>
        <w:t>appointment</w:t>
      </w:r>
      <w:r w:rsidRPr="2C987169">
        <w:rPr>
          <w:rFonts w:eastAsia="Times New Roman" w:cs="Arial"/>
          <w:sz w:val="24"/>
          <w:lang w:eastAsia="en-AU"/>
          <w14:ligatures w14:val="standardContextual"/>
        </w:rPr>
        <w:t xml:space="preserve">. </w:t>
      </w:r>
      <w:r w:rsidR="008D24EB" w:rsidRPr="2C987169">
        <w:rPr>
          <w:rFonts w:eastAsia="Times New Roman" w:cs="Arial"/>
          <w:sz w:val="24"/>
          <w:lang w:eastAsia="en-AU"/>
          <w14:ligatures w14:val="standardContextual"/>
        </w:rPr>
        <w:t>After booking in</w:t>
      </w:r>
      <w:r w:rsidR="32055E6E" w:rsidRPr="2C987169">
        <w:rPr>
          <w:rFonts w:eastAsia="Times New Roman" w:cs="Arial"/>
          <w:sz w:val="24"/>
          <w:lang w:eastAsia="en-AU"/>
          <w14:ligatures w14:val="standardContextual"/>
        </w:rPr>
        <w:t xml:space="preserve"> for your appointment</w:t>
      </w:r>
      <w:r w:rsidR="008D24EB" w:rsidRPr="2C987169">
        <w:rPr>
          <w:rFonts w:eastAsia="Times New Roman" w:cs="Arial"/>
          <w:sz w:val="24"/>
          <w:lang w:eastAsia="en-AU"/>
          <w14:ligatures w14:val="standardContextual"/>
        </w:rPr>
        <w:t xml:space="preserve">, there are a couple of things that you need to do before coming to </w:t>
      </w:r>
      <w:r w:rsidR="3453FBBF" w:rsidRPr="2C987169">
        <w:rPr>
          <w:rFonts w:eastAsia="Times New Roman" w:cs="Arial"/>
          <w:sz w:val="24"/>
          <w:lang w:eastAsia="en-AU"/>
          <w14:ligatures w14:val="standardContextual"/>
        </w:rPr>
        <w:t xml:space="preserve">the clinic </w:t>
      </w:r>
      <w:r w:rsidR="00287E9D" w:rsidRPr="2C987169">
        <w:rPr>
          <w:rFonts w:eastAsia="Times New Roman" w:cs="Arial"/>
          <w:sz w:val="24"/>
          <w:lang w:eastAsia="en-AU"/>
          <w14:ligatures w14:val="standardContextual"/>
        </w:rPr>
        <w:t xml:space="preserve">including completing Part 1 of the </w:t>
      </w:r>
      <w:r w:rsidR="621F7F3E" w:rsidRPr="2C987169">
        <w:rPr>
          <w:rFonts w:eastAsia="Times New Roman" w:cs="Arial"/>
          <w:sz w:val="24"/>
          <w:lang w:eastAsia="en-AU"/>
          <w14:ligatures w14:val="standardContextual"/>
        </w:rPr>
        <w:t xml:space="preserve">health </w:t>
      </w:r>
      <w:r w:rsidR="00287E9D" w:rsidRPr="2C987169">
        <w:rPr>
          <w:rFonts w:eastAsia="Times New Roman" w:cs="Arial"/>
          <w:sz w:val="24"/>
          <w:lang w:eastAsia="en-AU"/>
          <w14:ligatures w14:val="standardContextual"/>
        </w:rPr>
        <w:t xml:space="preserve">assessment. </w:t>
      </w:r>
      <w:r w:rsidR="7E713852" w:rsidRPr="2C987169">
        <w:rPr>
          <w:rFonts w:eastAsia="Times New Roman" w:cs="Arial"/>
          <w:sz w:val="24"/>
          <w:lang w:eastAsia="en-AU"/>
          <w14:ligatures w14:val="standardContextual"/>
        </w:rPr>
        <w:t xml:space="preserve">You may need to do some monitoring of </w:t>
      </w:r>
      <w:r w:rsidR="66E7A74A" w:rsidRPr="2C987169">
        <w:rPr>
          <w:rFonts w:eastAsia="Times New Roman" w:cs="Arial"/>
          <w:sz w:val="24"/>
          <w:lang w:eastAsia="en-AU"/>
          <w14:ligatures w14:val="standardContextual"/>
        </w:rPr>
        <w:t>current health problems you have so you can bring this information with you to the appointment with the</w:t>
      </w:r>
      <w:r w:rsidR="6F326A83" w:rsidRPr="2C987169">
        <w:rPr>
          <w:rFonts w:eastAsia="Times New Roman" w:cs="Arial"/>
          <w:sz w:val="24"/>
          <w:lang w:eastAsia="en-AU"/>
          <w14:ligatures w14:val="standardContextual"/>
        </w:rPr>
        <w:t xml:space="preserve"> doctor. </w:t>
      </w:r>
      <w:r w:rsidR="00116843">
        <w:rPr>
          <w:rFonts w:eastAsia="Times New Roman" w:cs="Arial"/>
          <w:sz w:val="24"/>
          <w:lang w:eastAsia="en-AU"/>
          <w14:ligatures w14:val="standardContextual"/>
        </w:rPr>
        <w:br/>
      </w:r>
    </w:p>
    <w:p w14:paraId="0898F6D5" w14:textId="637F9766" w:rsidR="006B2F8D" w:rsidRDefault="147A0446" w:rsidP="152BC100">
      <w:pPr>
        <w:autoSpaceDE w:val="0"/>
        <w:autoSpaceDN w:val="0"/>
        <w:adjustRightInd w:val="0"/>
        <w:spacing w:before="100" w:after="100" w:line="360" w:lineRule="auto"/>
        <w:rPr>
          <w:rFonts w:eastAsia="Times New Roman" w:cs="Arial"/>
          <w:sz w:val="24"/>
          <w:lang w:eastAsia="en-AU"/>
          <w14:ligatures w14:val="standardContextual"/>
        </w:rPr>
      </w:pPr>
      <w:r w:rsidRPr="152BC100">
        <w:rPr>
          <w:rFonts w:eastAsia="Times New Roman" w:cs="Arial"/>
          <w:sz w:val="24"/>
          <w:lang w:eastAsia="en-AU"/>
          <w14:ligatures w14:val="standardContextual"/>
        </w:rPr>
        <w:t>Our records show that y</w:t>
      </w:r>
      <w:r w:rsidR="006B2F8D" w:rsidRPr="152BC100">
        <w:rPr>
          <w:rFonts w:eastAsia="Times New Roman" w:cs="Arial"/>
          <w:sz w:val="24"/>
          <w:lang w:eastAsia="en-AU"/>
          <w14:ligatures w14:val="standardContextual"/>
        </w:rPr>
        <w:t xml:space="preserve">ou are eligible to have this appointment from </w:t>
      </w:r>
      <w:r w:rsidR="006B2F8D" w:rsidRPr="152BC100">
        <w:rPr>
          <w:rFonts w:eastAsia="Times New Roman" w:cs="Arial"/>
          <w:color w:val="C00000"/>
          <w:sz w:val="24"/>
          <w:lang w:eastAsia="en-AU"/>
          <w14:ligatures w14:val="standardContextual"/>
        </w:rPr>
        <w:t>[add date of eligibility]</w:t>
      </w:r>
      <w:r w:rsidR="0B3AE0BD" w:rsidRPr="152BC100">
        <w:rPr>
          <w:rFonts w:eastAsia="Times New Roman" w:cs="Arial"/>
          <w:color w:val="C00000"/>
          <w:sz w:val="24"/>
          <w:lang w:eastAsia="en-AU"/>
          <w14:ligatures w14:val="standardContextual"/>
        </w:rPr>
        <w:t>.</w:t>
      </w:r>
      <w:r w:rsidR="006B2F8D" w:rsidRPr="152BC100">
        <w:rPr>
          <w:rFonts w:eastAsia="Times New Roman" w:cs="Arial"/>
          <w:sz w:val="24"/>
          <w:lang w:eastAsia="en-AU"/>
          <w14:ligatures w14:val="standardContextual"/>
        </w:rPr>
        <w:t xml:space="preserve"> </w:t>
      </w:r>
      <w:r w:rsidR="2FBA6D1D" w:rsidRPr="152BC100">
        <w:rPr>
          <w:rFonts w:eastAsia="Times New Roman" w:cs="Arial"/>
          <w:sz w:val="24"/>
          <w:lang w:eastAsia="en-AU"/>
          <w14:ligatures w14:val="standardContextual"/>
        </w:rPr>
        <w:t>This health assessment</w:t>
      </w:r>
      <w:r w:rsidR="006B2F8D" w:rsidRPr="152BC100">
        <w:rPr>
          <w:rFonts w:eastAsia="Times New Roman" w:cs="Arial"/>
          <w:sz w:val="24"/>
          <w:lang w:eastAsia="en-AU"/>
          <w14:ligatures w14:val="standardContextual"/>
        </w:rPr>
        <w:t xml:space="preserve"> usually takes </w:t>
      </w:r>
      <w:r w:rsidR="00220776" w:rsidRPr="152BC100">
        <w:rPr>
          <w:rFonts w:eastAsia="Times New Roman" w:cs="Arial"/>
          <w:sz w:val="24"/>
          <w:lang w:eastAsia="en-AU"/>
          <w14:ligatures w14:val="standardContextual"/>
        </w:rPr>
        <w:t>45</w:t>
      </w:r>
      <w:r w:rsidR="006B2F8D" w:rsidRPr="152BC100">
        <w:rPr>
          <w:rFonts w:eastAsia="Times New Roman" w:cs="Arial"/>
          <w:sz w:val="24"/>
          <w:lang w:eastAsia="en-AU"/>
          <w14:ligatures w14:val="standardContextual"/>
        </w:rPr>
        <w:t>-60 minute</w:t>
      </w:r>
      <w:r w:rsidR="48021021" w:rsidRPr="152BC100">
        <w:rPr>
          <w:rFonts w:eastAsia="Times New Roman" w:cs="Arial"/>
          <w:sz w:val="24"/>
          <w:lang w:eastAsia="en-AU"/>
          <w14:ligatures w14:val="standardContextual"/>
        </w:rPr>
        <w:t xml:space="preserve"> but if</w:t>
      </w:r>
      <w:r w:rsidR="00A5250F" w:rsidRPr="152BC100">
        <w:rPr>
          <w:rFonts w:eastAsia="Times New Roman" w:cs="Arial"/>
          <w:sz w:val="24"/>
          <w:lang w:eastAsia="en-AU"/>
          <w14:ligatures w14:val="standardContextual"/>
        </w:rPr>
        <w:t xml:space="preserve"> </w:t>
      </w:r>
      <w:r w:rsidR="00CA4DAF" w:rsidRPr="152BC100">
        <w:rPr>
          <w:rFonts w:eastAsia="Times New Roman" w:cs="Arial"/>
          <w:sz w:val="24"/>
          <w:lang w:eastAsia="en-AU"/>
          <w14:ligatures w14:val="standardContextual"/>
        </w:rPr>
        <w:t xml:space="preserve">two shorter appointments </w:t>
      </w:r>
      <w:r w:rsidR="00BB1009" w:rsidRPr="152BC100">
        <w:rPr>
          <w:rFonts w:eastAsia="Times New Roman" w:cs="Arial"/>
          <w:sz w:val="24"/>
          <w:lang w:eastAsia="en-AU"/>
          <w14:ligatures w14:val="standardContextual"/>
        </w:rPr>
        <w:t>would be easier</w:t>
      </w:r>
      <w:r w:rsidR="2045FD28" w:rsidRPr="152BC100">
        <w:rPr>
          <w:rFonts w:eastAsia="Times New Roman" w:cs="Arial"/>
          <w:sz w:val="24"/>
          <w:lang w:eastAsia="en-AU"/>
          <w14:ligatures w14:val="standardContextual"/>
        </w:rPr>
        <w:t>, just let the clinic reception person know</w:t>
      </w:r>
      <w:r w:rsidR="11821243" w:rsidRPr="152BC100">
        <w:rPr>
          <w:rFonts w:eastAsia="Times New Roman" w:cs="Arial"/>
          <w:sz w:val="24"/>
          <w:lang w:eastAsia="en-AU"/>
          <w14:ligatures w14:val="standardContextual"/>
        </w:rPr>
        <w:t xml:space="preserve"> so she can make the appointments on the days and times that best suit you. </w:t>
      </w:r>
      <w:r w:rsidR="002B06B4" w:rsidRPr="152BC100">
        <w:rPr>
          <w:rFonts w:eastAsia="Times New Roman" w:cs="Arial"/>
          <w:sz w:val="24"/>
          <w:lang w:eastAsia="en-AU"/>
          <w14:ligatures w14:val="standardContextual"/>
        </w:rPr>
        <w:t xml:space="preserve"> </w:t>
      </w:r>
      <w:r w:rsidR="00CA4DAF" w:rsidRPr="152BC100">
        <w:rPr>
          <w:rFonts w:eastAsia="Times New Roman" w:cs="Arial"/>
          <w:sz w:val="24"/>
          <w:lang w:eastAsia="en-AU"/>
          <w14:ligatures w14:val="standardContextual"/>
        </w:rPr>
        <w:t xml:space="preserve"> </w:t>
      </w:r>
      <w:r w:rsidR="00116843">
        <w:rPr>
          <w:rFonts w:eastAsia="Times New Roman" w:cs="Arial"/>
          <w:sz w:val="24"/>
          <w:lang w:eastAsia="en-AU"/>
          <w14:ligatures w14:val="standardContextual"/>
        </w:rPr>
        <w:br/>
      </w:r>
    </w:p>
    <w:p w14:paraId="36FB0EDE" w14:textId="4362D6A5" w:rsidR="00933BB8" w:rsidRPr="000E7B67" w:rsidRDefault="00940182" w:rsidP="00CD6152">
      <w:pPr>
        <w:autoSpaceDE w:val="0"/>
        <w:autoSpaceDN w:val="0"/>
        <w:adjustRightInd w:val="0"/>
        <w:spacing w:before="100" w:after="100" w:line="360" w:lineRule="auto"/>
        <w:rPr>
          <w:rFonts w:eastAsia="Times New Roman" w:cs="Arial"/>
          <w:sz w:val="24"/>
          <w:lang w:val="en-US" w:eastAsia="x-none"/>
          <w14:ligatures w14:val="standardContextual"/>
        </w:rPr>
      </w:pPr>
      <w:r>
        <w:rPr>
          <w:rFonts w:eastAsia="Times New Roman" w:cs="Arial"/>
          <w:sz w:val="24"/>
          <w:lang w:val="en-US" w:eastAsia="x-none"/>
          <w14:ligatures w14:val="standardContextual"/>
        </w:rPr>
        <w:t>To book in your appointment, p</w:t>
      </w:r>
      <w:r w:rsidR="00933BB8" w:rsidRPr="000E7B67">
        <w:rPr>
          <w:rFonts w:eastAsia="Times New Roman" w:cs="Arial"/>
          <w:sz w:val="24"/>
          <w:lang w:val="en-US" w:eastAsia="x-none"/>
          <w14:ligatures w14:val="standardContextual"/>
        </w:rPr>
        <w:t xml:space="preserve">lease contact us </w:t>
      </w:r>
      <w:r>
        <w:rPr>
          <w:rFonts w:eastAsia="Times New Roman" w:cs="Arial"/>
          <w:sz w:val="24"/>
          <w:lang w:val="en-US" w:eastAsia="x-none"/>
          <w14:ligatures w14:val="standardContextual"/>
        </w:rPr>
        <w:t xml:space="preserve">using the </w:t>
      </w:r>
      <w:r w:rsidR="000E7B67" w:rsidRPr="000E7B67">
        <w:rPr>
          <w:rFonts w:eastAsia="Times New Roman" w:cs="Arial"/>
          <w:sz w:val="24"/>
          <w:lang w:val="en-US" w:eastAsia="x-none"/>
          <w14:ligatures w14:val="standardContextual"/>
        </w:rPr>
        <w:t xml:space="preserve">details below. </w:t>
      </w:r>
    </w:p>
    <w:p w14:paraId="42451DB2" w14:textId="5E38062C" w:rsidR="00CD6152" w:rsidRPr="003959B9" w:rsidRDefault="00CD6152" w:rsidP="00CD6152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</w:tabs>
        <w:autoSpaceDE w:val="0"/>
        <w:autoSpaceDN w:val="0"/>
        <w:adjustRightInd w:val="0"/>
        <w:spacing w:after="0" w:line="280" w:lineRule="exact"/>
        <w:rPr>
          <w:rFonts w:eastAsia="Times New Roman" w:cs="Arial"/>
          <w:sz w:val="24"/>
          <w:lang w:val="x-none" w:eastAsia="x-none"/>
          <w14:ligatures w14:val="standardContextual"/>
        </w:rPr>
      </w:pPr>
      <w:r w:rsidRPr="003959B9">
        <w:rPr>
          <w:rFonts w:eastAsia="Times New Roman" w:cs="Arial"/>
          <w:sz w:val="24"/>
          <w:lang w:val="x-none" w:eastAsia="x-none"/>
          <w14:ligatures w14:val="standardContextual"/>
        </w:rPr>
        <w:t>Yours sincerely</w:t>
      </w:r>
    </w:p>
    <w:p w14:paraId="70911BCA" w14:textId="41787FCD" w:rsidR="00CD6152" w:rsidRPr="003959B9" w:rsidRDefault="00CD6152" w:rsidP="00CD6152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</w:tabs>
        <w:autoSpaceDE w:val="0"/>
        <w:autoSpaceDN w:val="0"/>
        <w:adjustRightInd w:val="0"/>
        <w:spacing w:after="0" w:line="280" w:lineRule="exact"/>
        <w:rPr>
          <w:rFonts w:eastAsia="Times New Roman" w:cs="Arial"/>
          <w:sz w:val="24"/>
          <w:lang w:val="x-none" w:eastAsia="x-none"/>
          <w14:ligatures w14:val="standardContextual"/>
        </w:rPr>
      </w:pPr>
    </w:p>
    <w:p w14:paraId="27C3A47C" w14:textId="6A801A16" w:rsidR="00D156D0" w:rsidRPr="00116843" w:rsidRDefault="00DA5729" w:rsidP="00CD6152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</w:tabs>
        <w:autoSpaceDE w:val="0"/>
        <w:autoSpaceDN w:val="0"/>
        <w:adjustRightInd w:val="0"/>
        <w:spacing w:after="0" w:line="280" w:lineRule="exact"/>
        <w:rPr>
          <w:rFonts w:eastAsia="Times New Roman" w:cs="Arial"/>
          <w:color w:val="C00000"/>
          <w:sz w:val="24"/>
          <w:lang w:val="en-US" w:eastAsia="x-none"/>
          <w14:ligatures w14:val="standardContextual"/>
        </w:rPr>
      </w:pPr>
      <w:r w:rsidRPr="00116843">
        <w:rPr>
          <w:rFonts w:eastAsia="Times New Roman" w:cs="Arial"/>
          <w:color w:val="C00000"/>
          <w:sz w:val="24"/>
          <w:lang w:val="en-US" w:eastAsia="x-none"/>
          <w14:ligatures w14:val="standardContextual"/>
        </w:rPr>
        <w:t>[Clinic name]</w:t>
      </w:r>
    </w:p>
    <w:p w14:paraId="15F5FC35" w14:textId="4CBF3763" w:rsidR="00116843" w:rsidRPr="00116843" w:rsidRDefault="00DA5729" w:rsidP="00CD6152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</w:tabs>
        <w:autoSpaceDE w:val="0"/>
        <w:autoSpaceDN w:val="0"/>
        <w:adjustRightInd w:val="0"/>
        <w:spacing w:after="0" w:line="280" w:lineRule="exact"/>
        <w:rPr>
          <w:rFonts w:eastAsia="Times New Roman" w:cs="Arial"/>
          <w:color w:val="C00000"/>
          <w:sz w:val="24"/>
          <w:lang w:val="en-US" w:eastAsia="x-none"/>
          <w14:ligatures w14:val="standardContextual"/>
        </w:rPr>
      </w:pPr>
      <w:r w:rsidRPr="00116843">
        <w:rPr>
          <w:rFonts w:eastAsia="Times New Roman" w:cs="Arial"/>
          <w:color w:val="C00000"/>
          <w:sz w:val="24"/>
          <w:lang w:val="en-US" w:eastAsia="x-none"/>
          <w14:ligatures w14:val="standardContextual"/>
        </w:rPr>
        <w:t>[Clinic contact details</w:t>
      </w:r>
      <w:r w:rsidR="00116843" w:rsidRPr="00116843">
        <w:rPr>
          <w:rFonts w:eastAsia="Times New Roman" w:cs="Arial"/>
          <w:color w:val="C00000"/>
          <w:sz w:val="24"/>
          <w:lang w:val="en-US" w:eastAsia="x-none"/>
          <w14:ligatures w14:val="standardContextual"/>
        </w:rPr>
        <w:t>]</w:t>
      </w:r>
    </w:p>
    <w:p w14:paraId="3236B438" w14:textId="530BAD04" w:rsidR="00116843" w:rsidRPr="00116843" w:rsidRDefault="00116843" w:rsidP="00CD6152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</w:tabs>
        <w:autoSpaceDE w:val="0"/>
        <w:autoSpaceDN w:val="0"/>
        <w:adjustRightInd w:val="0"/>
        <w:spacing w:after="0" w:line="280" w:lineRule="exact"/>
        <w:rPr>
          <w:rFonts w:eastAsia="Times New Roman" w:cs="Arial"/>
          <w:color w:val="C00000"/>
          <w:sz w:val="24"/>
          <w:lang w:val="en-US" w:eastAsia="x-none"/>
          <w14:ligatures w14:val="standardContextual"/>
        </w:rPr>
      </w:pPr>
      <w:r w:rsidRPr="00116843">
        <w:rPr>
          <w:rFonts w:eastAsia="Times New Roman" w:cs="Arial"/>
          <w:color w:val="C00000"/>
          <w:sz w:val="24"/>
          <w:lang w:val="en-US" w:eastAsia="x-none"/>
          <w14:ligatures w14:val="standardContextual"/>
        </w:rPr>
        <w:t>[</w:t>
      </w:r>
      <w:r w:rsidR="000E7B67" w:rsidRPr="00116843">
        <w:rPr>
          <w:rFonts w:eastAsia="Times New Roman" w:cs="Arial"/>
          <w:color w:val="C00000"/>
          <w:sz w:val="24"/>
          <w:lang w:val="en-US" w:eastAsia="x-none"/>
          <w14:ligatures w14:val="standardContextual"/>
        </w:rPr>
        <w:t>Phone</w:t>
      </w:r>
      <w:r w:rsidRPr="00116843">
        <w:rPr>
          <w:rFonts w:eastAsia="Times New Roman" w:cs="Arial"/>
          <w:color w:val="C00000"/>
          <w:sz w:val="24"/>
          <w:lang w:val="en-US" w:eastAsia="x-none"/>
          <w14:ligatures w14:val="standardContextual"/>
        </w:rPr>
        <w:t>]</w:t>
      </w:r>
    </w:p>
    <w:p w14:paraId="1CC70227" w14:textId="200A6510" w:rsidR="00116843" w:rsidRPr="00116843" w:rsidRDefault="00116843" w:rsidP="00CD6152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</w:tabs>
        <w:autoSpaceDE w:val="0"/>
        <w:autoSpaceDN w:val="0"/>
        <w:adjustRightInd w:val="0"/>
        <w:spacing w:after="0" w:line="280" w:lineRule="exact"/>
        <w:rPr>
          <w:rFonts w:eastAsia="Times New Roman" w:cs="Arial"/>
          <w:color w:val="C00000"/>
          <w:sz w:val="24"/>
          <w:lang w:val="en-US" w:eastAsia="x-none"/>
          <w14:ligatures w14:val="standardContextual"/>
        </w:rPr>
      </w:pPr>
      <w:r w:rsidRPr="00116843">
        <w:rPr>
          <w:rFonts w:eastAsia="Times New Roman" w:cs="Arial"/>
          <w:color w:val="C00000"/>
          <w:sz w:val="24"/>
          <w:lang w:val="en-US" w:eastAsia="x-none"/>
          <w14:ligatures w14:val="standardContextual"/>
        </w:rPr>
        <w:t>[</w:t>
      </w:r>
      <w:r w:rsidR="000E7B67" w:rsidRPr="00116843">
        <w:rPr>
          <w:rFonts w:eastAsia="Times New Roman" w:cs="Arial"/>
          <w:color w:val="C00000"/>
          <w:sz w:val="24"/>
          <w:lang w:val="en-US" w:eastAsia="x-none"/>
          <w14:ligatures w14:val="standardContextual"/>
        </w:rPr>
        <w:t>Address</w:t>
      </w:r>
      <w:r w:rsidRPr="00116843">
        <w:rPr>
          <w:rFonts w:eastAsia="Times New Roman" w:cs="Arial"/>
          <w:color w:val="C00000"/>
          <w:sz w:val="24"/>
          <w:lang w:val="en-US" w:eastAsia="x-none"/>
          <w14:ligatures w14:val="standardContextual"/>
        </w:rPr>
        <w:t>]</w:t>
      </w:r>
    </w:p>
    <w:p w14:paraId="1D5C7761" w14:textId="058CB58E" w:rsidR="00DA5729" w:rsidRPr="00116843" w:rsidRDefault="00116843" w:rsidP="00CD6152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</w:tabs>
        <w:autoSpaceDE w:val="0"/>
        <w:autoSpaceDN w:val="0"/>
        <w:adjustRightInd w:val="0"/>
        <w:spacing w:after="0" w:line="280" w:lineRule="exact"/>
        <w:rPr>
          <w:rFonts w:eastAsia="Times New Roman" w:cs="Arial"/>
          <w:color w:val="C00000"/>
          <w:sz w:val="24"/>
          <w:lang w:val="en-US" w:eastAsia="x-none"/>
          <w14:ligatures w14:val="standardContextual"/>
        </w:rPr>
      </w:pPr>
      <w:r w:rsidRPr="00116843">
        <w:rPr>
          <w:rFonts w:eastAsia="Times New Roman" w:cs="Arial"/>
          <w:color w:val="C00000"/>
          <w:sz w:val="24"/>
          <w:lang w:val="en-US" w:eastAsia="x-none"/>
          <w14:ligatures w14:val="standardContextual"/>
        </w:rPr>
        <w:t>[</w:t>
      </w:r>
      <w:r w:rsidR="000E7B67" w:rsidRPr="00116843">
        <w:rPr>
          <w:rFonts w:eastAsia="Times New Roman" w:cs="Arial"/>
          <w:color w:val="C00000"/>
          <w:sz w:val="24"/>
          <w:lang w:val="en-US" w:eastAsia="x-none"/>
          <w14:ligatures w14:val="standardContextual"/>
        </w:rPr>
        <w:t>Email</w:t>
      </w:r>
      <w:r w:rsidR="00DA5729" w:rsidRPr="00116843">
        <w:rPr>
          <w:rFonts w:eastAsia="Times New Roman" w:cs="Arial"/>
          <w:color w:val="C00000"/>
          <w:sz w:val="24"/>
          <w:lang w:val="en-US" w:eastAsia="x-none"/>
          <w14:ligatures w14:val="standardContextual"/>
        </w:rPr>
        <w:t>]</w:t>
      </w:r>
    </w:p>
    <w:p w14:paraId="4EB9935D" w14:textId="139FA584" w:rsidR="00116843" w:rsidRPr="00116843" w:rsidRDefault="00116843" w:rsidP="00CD6152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  <w:tab w:val="left" w:pos="10080"/>
        </w:tabs>
        <w:autoSpaceDE w:val="0"/>
        <w:autoSpaceDN w:val="0"/>
        <w:adjustRightInd w:val="0"/>
        <w:spacing w:after="0" w:line="280" w:lineRule="exact"/>
        <w:rPr>
          <w:rFonts w:eastAsia="Times New Roman" w:cs="Arial"/>
          <w:color w:val="C00000"/>
          <w:sz w:val="24"/>
          <w:lang w:val="en-US" w:eastAsia="x-none"/>
          <w14:ligatures w14:val="standardContextual"/>
        </w:rPr>
      </w:pPr>
      <w:r w:rsidRPr="00116843">
        <w:rPr>
          <w:rFonts w:eastAsia="Times New Roman" w:cs="Arial"/>
          <w:color w:val="C00000"/>
          <w:sz w:val="24"/>
          <w:lang w:val="en-US" w:eastAsia="x-none"/>
          <w14:ligatures w14:val="standardContextual"/>
        </w:rPr>
        <w:t>[Logo]</w:t>
      </w:r>
    </w:p>
    <w:p w14:paraId="3F633CCA" w14:textId="32C839D8" w:rsidR="00D156D0" w:rsidRDefault="00CB643C">
      <w:pPr>
        <w:spacing w:after="0"/>
        <w:rPr>
          <w:rFonts w:eastAsia="Times New Roman" w:cs="Arial"/>
          <w:color w:val="C00000"/>
          <w:sz w:val="24"/>
          <w:lang w:val="x-none" w:eastAsia="x-none"/>
          <w14:ligatures w14:val="standardContextual"/>
        </w:rPr>
      </w:pPr>
      <w:r w:rsidRPr="00F56C19">
        <w:rPr>
          <w:rFonts w:eastAsia="Times New Roman" w:cs="Arial"/>
          <w:noProof/>
          <w:sz w:val="24"/>
          <w:lang w:val="x-none" w:eastAsia="x-none"/>
          <w14:ligatures w14:val="standardContextual"/>
        </w:rPr>
        <mc:AlternateContent>
          <mc:Choice Requires="wps">
            <w:drawing>
              <wp:anchor distT="45720" distB="45720" distL="114300" distR="114300" simplePos="0" relativeHeight="251660310" behindDoc="0" locked="0" layoutInCell="1" allowOverlap="1" wp14:anchorId="281E2929" wp14:editId="68747AC1">
                <wp:simplePos x="0" y="0"/>
                <wp:positionH relativeFrom="margin">
                  <wp:posOffset>-92908</wp:posOffset>
                </wp:positionH>
                <wp:positionV relativeFrom="paragraph">
                  <wp:posOffset>425953</wp:posOffset>
                </wp:positionV>
                <wp:extent cx="4724400" cy="452871"/>
                <wp:effectExtent l="0" t="0" r="0" b="444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24400" cy="45287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E3616E" w14:textId="067AC656" w:rsidR="00F56C19" w:rsidRPr="00CB643C" w:rsidRDefault="00F56C19" w:rsidP="00F56C19">
                            <w:pPr>
                              <w:pStyle w:val="Footer"/>
                              <w:rPr>
                                <w:sz w:val="16"/>
                                <w:szCs w:val="20"/>
                              </w:rPr>
                            </w:pPr>
                            <w:r w:rsidRPr="00CB643C">
                              <w:rPr>
                                <w:i/>
                                <w:sz w:val="16"/>
                                <w:szCs w:val="20"/>
                              </w:rPr>
                              <w:t xml:space="preserve">This template was created by the Supporting People with an Intellectual Disability to Access Health (SPIDAH) project, at the Western Victoria Primary Health Network. Last reviewed </w:t>
                            </w:r>
                            <w:r w:rsidR="007C6ED1">
                              <w:rPr>
                                <w:i/>
                                <w:sz w:val="16"/>
                                <w:szCs w:val="20"/>
                              </w:rPr>
                              <w:t>March</w:t>
                            </w:r>
                            <w:r w:rsidRPr="00CB643C">
                              <w:rPr>
                                <w:i/>
                                <w:sz w:val="16"/>
                                <w:szCs w:val="20"/>
                              </w:rPr>
                              <w:t xml:space="preserve"> 2024. </w:t>
                            </w:r>
                            <w:r w:rsidRPr="00CB643C">
                              <w:rPr>
                                <w:i/>
                                <w:sz w:val="16"/>
                                <w:szCs w:val="2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81E2929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7.3pt;margin-top:33.55pt;width:372pt;height:35.65pt;z-index:25166031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" stroked="f">
                <v:textbox>
                  <w:txbxContent>
                    <w:p w14:paraId="7CE3616E" w14:textId="067AC656" w:rsidR="00F56C19" w:rsidRPr="00CB643C" w:rsidRDefault="00F56C19" w:rsidP="00F56C19">
                      <w:pPr>
                        <w:pStyle w:val="Footer"/>
                        <w:rPr>
                          <w:sz w:val="16"/>
                          <w:szCs w:val="20"/>
                        </w:rPr>
                      </w:pPr>
                      <w:r w:rsidRPr="00CB643C">
                        <w:rPr>
                          <w:i/>
                          <w:sz w:val="16"/>
                          <w:szCs w:val="20"/>
                        </w:rPr>
                        <w:t xml:space="preserve">This template was created by the Supporting People with an Intellectual Disability to Access Health (SPIDAH) project, at the Western Victoria Primary Health Network. Last reviewed </w:t>
                      </w:r>
                      <w:r w:rsidR="007C6ED1">
                        <w:rPr>
                          <w:i/>
                          <w:sz w:val="16"/>
                          <w:szCs w:val="20"/>
                        </w:rPr>
                        <w:t>March</w:t>
                      </w:r>
                      <w:r w:rsidRPr="00CB643C">
                        <w:rPr>
                          <w:i/>
                          <w:sz w:val="16"/>
                          <w:szCs w:val="20"/>
                        </w:rPr>
                        <w:t xml:space="preserve"> 2024. </w:t>
                      </w:r>
                      <w:r w:rsidRPr="00CB643C">
                        <w:rPr>
                          <w:i/>
                          <w:sz w:val="16"/>
                          <w:szCs w:val="20"/>
                        </w:rPr>
                        <w:br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922DA">
        <w:rPr>
          <w:i/>
          <w:noProof/>
        </w:rPr>
        <w:drawing>
          <wp:anchor distT="0" distB="0" distL="114300" distR="114300" simplePos="0" relativeHeight="251661334" behindDoc="0" locked="0" layoutInCell="1" allowOverlap="1" wp14:anchorId="4B3C34DF" wp14:editId="5D02FB0F">
            <wp:simplePos x="0" y="0"/>
            <wp:positionH relativeFrom="margin">
              <wp:align>right</wp:align>
            </wp:positionH>
            <wp:positionV relativeFrom="paragraph">
              <wp:posOffset>201930</wp:posOffset>
            </wp:positionV>
            <wp:extent cx="1052195" cy="666750"/>
            <wp:effectExtent l="0" t="0" r="0" b="0"/>
            <wp:wrapNone/>
            <wp:docPr id="2031714592" name="Picture 2031714592" descr="A close-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714592" name="Picture 2031714592" descr="A close-up of a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195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156D0">
        <w:rPr>
          <w:rFonts w:eastAsia="Times New Roman" w:cs="Arial"/>
          <w:color w:val="C00000"/>
          <w:sz w:val="24"/>
          <w:lang w:val="x-none" w:eastAsia="x-none"/>
          <w14:ligatures w14:val="standardContextual"/>
        </w:rPr>
        <w:br w:type="page"/>
      </w:r>
    </w:p>
    <w:p w14:paraId="1F340E79" w14:textId="2F76EA83" w:rsidR="00A76DE7" w:rsidRDefault="005C7534" w:rsidP="000A7954">
      <w:pPr>
        <w:pStyle w:val="Heading1"/>
        <w:jc w:val="center"/>
        <w:rPr>
          <w:color w:val="405438"/>
          <w:sz w:val="40"/>
          <w:szCs w:val="44"/>
        </w:rPr>
      </w:pPr>
      <w:r w:rsidRPr="005C7534">
        <w:rPr>
          <w:color w:val="405438"/>
          <w:sz w:val="56"/>
          <w:szCs w:val="72"/>
        </w:rPr>
        <w:lastRenderedPageBreak/>
        <w:t xml:space="preserve">CHAP Information Sheet </w:t>
      </w:r>
      <w:r w:rsidRPr="005C7534">
        <w:rPr>
          <w:color w:val="405438"/>
          <w:sz w:val="56"/>
          <w:szCs w:val="72"/>
        </w:rPr>
        <w:br/>
      </w:r>
      <w:r w:rsidR="00105FC2" w:rsidRPr="000A7954">
        <w:rPr>
          <w:color w:val="405438"/>
          <w:sz w:val="40"/>
          <w:szCs w:val="44"/>
        </w:rPr>
        <w:t xml:space="preserve">Preparing for your </w:t>
      </w:r>
      <w:r w:rsidR="006C76BA">
        <w:rPr>
          <w:color w:val="405438"/>
          <w:sz w:val="40"/>
          <w:szCs w:val="44"/>
        </w:rPr>
        <w:t>Y</w:t>
      </w:r>
      <w:r w:rsidR="006C76BA" w:rsidRPr="000A7954">
        <w:rPr>
          <w:color w:val="405438"/>
          <w:sz w:val="40"/>
          <w:szCs w:val="44"/>
        </w:rPr>
        <w:t xml:space="preserve">early </w:t>
      </w:r>
      <w:r w:rsidR="006C76BA">
        <w:rPr>
          <w:color w:val="405438"/>
          <w:sz w:val="40"/>
          <w:szCs w:val="44"/>
        </w:rPr>
        <w:t>H</w:t>
      </w:r>
      <w:r w:rsidR="006C76BA" w:rsidRPr="000A7954">
        <w:rPr>
          <w:color w:val="405438"/>
          <w:sz w:val="40"/>
          <w:szCs w:val="44"/>
        </w:rPr>
        <w:t xml:space="preserve">ealth </w:t>
      </w:r>
      <w:r w:rsidR="006C76BA">
        <w:rPr>
          <w:color w:val="405438"/>
          <w:sz w:val="40"/>
          <w:szCs w:val="44"/>
        </w:rPr>
        <w:t>As</w:t>
      </w:r>
      <w:r w:rsidR="006C76BA" w:rsidRPr="000A7954">
        <w:rPr>
          <w:color w:val="405438"/>
          <w:sz w:val="40"/>
          <w:szCs w:val="44"/>
        </w:rPr>
        <w:t>sessment</w:t>
      </w:r>
    </w:p>
    <w:p w14:paraId="47DF5F90" w14:textId="77777777" w:rsidR="00FB41EB" w:rsidRPr="00E77E04" w:rsidRDefault="00FB41EB" w:rsidP="00FB41EB">
      <w:pPr>
        <w:rPr>
          <w:sz w:val="22"/>
          <w:szCs w:val="26"/>
          <w:lang w:eastAsia="ja-JP"/>
        </w:rPr>
      </w:pPr>
      <w:r>
        <w:rPr>
          <w:sz w:val="22"/>
          <w:szCs w:val="26"/>
          <w:lang w:eastAsia="ja-JP"/>
        </w:rPr>
        <w:t xml:space="preserve">The Comprehensive Health Assessment Program (CHAP) is a Yearly Health Assessment. </w:t>
      </w:r>
    </w:p>
    <w:p w14:paraId="69830237" w14:textId="1F9E2B53" w:rsidR="006C76BA" w:rsidRDefault="00FB41EB" w:rsidP="006C76BA">
      <w:pPr>
        <w:rPr>
          <w:sz w:val="22"/>
          <w:szCs w:val="26"/>
          <w:lang w:eastAsia="ja-JP"/>
        </w:rPr>
      </w:pPr>
      <w:r>
        <w:rPr>
          <w:sz w:val="22"/>
          <w:szCs w:val="26"/>
          <w:lang w:eastAsia="ja-JP"/>
        </w:rPr>
        <w:t>You can use th</w:t>
      </w:r>
      <w:r w:rsidR="002078BD">
        <w:rPr>
          <w:sz w:val="22"/>
          <w:szCs w:val="26"/>
          <w:lang w:eastAsia="ja-JP"/>
        </w:rPr>
        <w:t>e</w:t>
      </w:r>
      <w:r>
        <w:rPr>
          <w:sz w:val="22"/>
          <w:szCs w:val="26"/>
          <w:lang w:eastAsia="ja-JP"/>
        </w:rPr>
        <w:t>s</w:t>
      </w:r>
      <w:r w:rsidR="002078BD">
        <w:rPr>
          <w:sz w:val="22"/>
          <w:szCs w:val="26"/>
          <w:lang w:eastAsia="ja-JP"/>
        </w:rPr>
        <w:t>e</w:t>
      </w:r>
      <w:r>
        <w:rPr>
          <w:sz w:val="22"/>
          <w:szCs w:val="26"/>
          <w:lang w:eastAsia="ja-JP"/>
        </w:rPr>
        <w:t xml:space="preserve"> Information </w:t>
      </w:r>
      <w:r w:rsidR="002078BD">
        <w:rPr>
          <w:sz w:val="22"/>
          <w:szCs w:val="26"/>
          <w:lang w:eastAsia="ja-JP"/>
        </w:rPr>
        <w:t>Sheets</w:t>
      </w:r>
      <w:r>
        <w:rPr>
          <w:sz w:val="22"/>
          <w:szCs w:val="26"/>
          <w:lang w:eastAsia="ja-JP"/>
        </w:rPr>
        <w:t xml:space="preserve"> to </w:t>
      </w:r>
      <w:r w:rsidR="00F32986">
        <w:rPr>
          <w:sz w:val="22"/>
          <w:szCs w:val="26"/>
          <w:lang w:eastAsia="ja-JP"/>
        </w:rPr>
        <w:t xml:space="preserve">learn about the CHAP and things </w:t>
      </w:r>
      <w:r w:rsidR="00AF3ECF" w:rsidRPr="00083532">
        <w:rPr>
          <w:sz w:val="22"/>
          <w:szCs w:val="26"/>
          <w:lang w:eastAsia="ja-JP"/>
        </w:rPr>
        <w:t>for you to think about before, during and after your</w:t>
      </w:r>
      <w:r w:rsidR="00665F51" w:rsidRPr="00083532">
        <w:rPr>
          <w:sz w:val="22"/>
          <w:szCs w:val="26"/>
          <w:lang w:eastAsia="ja-JP"/>
        </w:rPr>
        <w:t xml:space="preserve"> </w:t>
      </w:r>
      <w:r w:rsidR="003C4E07" w:rsidRPr="00083532">
        <w:rPr>
          <w:sz w:val="22"/>
          <w:szCs w:val="26"/>
          <w:lang w:eastAsia="ja-JP"/>
        </w:rPr>
        <w:t xml:space="preserve">yearly health assessment </w:t>
      </w:r>
      <w:r w:rsidR="00AF3ECF" w:rsidRPr="00083532">
        <w:rPr>
          <w:sz w:val="22"/>
          <w:szCs w:val="26"/>
          <w:lang w:eastAsia="ja-JP"/>
        </w:rPr>
        <w:t xml:space="preserve">appointment. </w:t>
      </w:r>
    </w:p>
    <w:p w14:paraId="19E2B75B" w14:textId="77777777" w:rsidR="00A15C65" w:rsidRPr="00F56C19" w:rsidRDefault="00A15C65" w:rsidP="006C76BA">
      <w:pPr>
        <w:rPr>
          <w:sz w:val="12"/>
          <w:szCs w:val="16"/>
          <w:lang w:eastAsia="ja-JP"/>
        </w:rPr>
      </w:pPr>
    </w:p>
    <w:p w14:paraId="7CA0E910" w14:textId="682BB375" w:rsidR="00A32658" w:rsidRPr="009F77C5" w:rsidRDefault="00A32658" w:rsidP="009F77C5">
      <w:pPr>
        <w:shd w:val="clear" w:color="auto" w:fill="405438"/>
        <w:rPr>
          <w:rFonts w:cs="Arial"/>
          <w:b/>
          <w:bCs/>
          <w:color w:val="FFFFFF" w:themeColor="background1"/>
          <w:sz w:val="16"/>
          <w:szCs w:val="20"/>
        </w:rPr>
      </w:pPr>
      <w:r>
        <w:rPr>
          <w:rFonts w:cs="Arial"/>
          <w:b/>
          <w:bCs/>
          <w:color w:val="FFFFFF" w:themeColor="background1"/>
          <w:sz w:val="24"/>
          <w:szCs w:val="32"/>
        </w:rPr>
        <w:t xml:space="preserve">Yearly Health Assessment </w:t>
      </w:r>
      <w:r w:rsidR="009F77C5">
        <w:rPr>
          <w:rFonts w:cs="Arial"/>
          <w:b/>
          <w:bCs/>
          <w:color w:val="FFFFFF" w:themeColor="background1"/>
          <w:sz w:val="24"/>
          <w:szCs w:val="32"/>
        </w:rPr>
        <w:t>(CHAP)</w:t>
      </w:r>
      <w:r w:rsidRPr="001348B1">
        <w:rPr>
          <w:rFonts w:cs="Arial"/>
          <w:b/>
          <w:bCs/>
          <w:color w:val="FFFFFF" w:themeColor="background1"/>
          <w:sz w:val="24"/>
          <w:szCs w:val="32"/>
        </w:rPr>
        <w:t xml:space="preserve"> </w:t>
      </w:r>
      <w:r w:rsidR="003C4A8A">
        <w:rPr>
          <w:rFonts w:cs="Arial"/>
          <w:b/>
          <w:bCs/>
          <w:color w:val="FFFFFF" w:themeColor="background1"/>
          <w:sz w:val="24"/>
          <w:szCs w:val="32"/>
        </w:rPr>
        <w:t xml:space="preserve">– What is it? </w:t>
      </w:r>
    </w:p>
    <w:p w14:paraId="2BD5C0CA" w14:textId="1C7CB787" w:rsidR="004367CB" w:rsidRDefault="00E02A22" w:rsidP="1F09F627">
      <w:pPr>
        <w:rPr>
          <w:sz w:val="22"/>
          <w:szCs w:val="22"/>
        </w:rPr>
      </w:pPr>
      <w:r w:rsidRPr="1F09F627">
        <w:rPr>
          <w:sz w:val="22"/>
          <w:szCs w:val="22"/>
        </w:rPr>
        <w:t xml:space="preserve">The </w:t>
      </w:r>
      <w:r w:rsidR="002F02A7" w:rsidRPr="1F09F627">
        <w:rPr>
          <w:sz w:val="22"/>
          <w:szCs w:val="22"/>
        </w:rPr>
        <w:t>yearly</w:t>
      </w:r>
      <w:r w:rsidRPr="1F09F627">
        <w:rPr>
          <w:sz w:val="22"/>
          <w:szCs w:val="22"/>
        </w:rPr>
        <w:t xml:space="preserve"> health assessment</w:t>
      </w:r>
      <w:r w:rsidR="00336012" w:rsidRPr="1F09F627">
        <w:rPr>
          <w:sz w:val="22"/>
          <w:szCs w:val="22"/>
        </w:rPr>
        <w:t xml:space="preserve"> is important for people with an intellectual disability. </w:t>
      </w:r>
    </w:p>
    <w:p w14:paraId="5BDE06A6" w14:textId="77777777" w:rsidR="007C0728" w:rsidRPr="00F56C19" w:rsidRDefault="007C0728" w:rsidP="007C0728">
      <w:pPr>
        <w:rPr>
          <w:sz w:val="16"/>
          <w:szCs w:val="18"/>
        </w:rPr>
      </w:pPr>
    </w:p>
    <w:p w14:paraId="6FB1F33B" w14:textId="1C16C1DA" w:rsidR="007C0728" w:rsidRPr="009F77C5" w:rsidRDefault="007C0728" w:rsidP="007C0728">
      <w:pPr>
        <w:shd w:val="clear" w:color="auto" w:fill="405438"/>
        <w:rPr>
          <w:rFonts w:cs="Arial"/>
          <w:b/>
          <w:bCs/>
          <w:color w:val="FFFFFF" w:themeColor="background1"/>
          <w:sz w:val="16"/>
          <w:szCs w:val="20"/>
        </w:rPr>
      </w:pPr>
      <w:r>
        <w:rPr>
          <w:rFonts w:cs="Arial"/>
          <w:b/>
          <w:bCs/>
          <w:color w:val="FFFFFF" w:themeColor="background1"/>
          <w:sz w:val="24"/>
          <w:szCs w:val="32"/>
        </w:rPr>
        <w:t>Videos about the CHAP</w:t>
      </w:r>
    </w:p>
    <w:p w14:paraId="18CD11FA" w14:textId="77777777" w:rsidR="007C0728" w:rsidRDefault="007C0728" w:rsidP="007C0728">
      <w:pPr>
        <w:rPr>
          <w:sz w:val="22"/>
        </w:rPr>
      </w:pPr>
      <w:r>
        <w:rPr>
          <w:sz w:val="22"/>
        </w:rPr>
        <w:t xml:space="preserve">You can either scan the QR codes or click the links below to watch the CHAP videos: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26"/>
        <w:gridCol w:w="7138"/>
      </w:tblGrid>
      <w:tr w:rsidR="007C0728" w14:paraId="4DCE8BC3" w14:textId="77777777" w:rsidTr="00F56C19">
        <w:tc>
          <w:tcPr>
            <w:tcW w:w="1926" w:type="dxa"/>
          </w:tcPr>
          <w:p w14:paraId="25A30E4D" w14:textId="7887B7DC" w:rsidR="007C0728" w:rsidRDefault="007C0728" w:rsidP="00EB5AF4">
            <w:pPr>
              <w:jc w:val="center"/>
              <w:rPr>
                <w:sz w:val="22"/>
              </w:rPr>
            </w:pPr>
            <w:r>
              <w:rPr>
                <w:noProof/>
                <w:sz w:val="22"/>
              </w:rPr>
              <w:drawing>
                <wp:inline distT="0" distB="0" distL="0" distR="0" wp14:anchorId="24341F6D" wp14:editId="56141F56">
                  <wp:extent cx="1080000" cy="1080000"/>
                  <wp:effectExtent l="0" t="0" r="6350" b="6350"/>
                  <wp:docPr id="1814805379" name="Picture 1814805379" descr="A qr code with black dot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4805379" name="Picture 1" descr="A qr code with black dots&#10;&#10;Description automatically generated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38" w:type="dxa"/>
            <w:vAlign w:val="center"/>
          </w:tcPr>
          <w:p w14:paraId="7B6859E4" w14:textId="753D5885" w:rsidR="007C0728" w:rsidRPr="00601195" w:rsidRDefault="007C0728" w:rsidP="00B929B4">
            <w:pPr>
              <w:rPr>
                <w:sz w:val="22"/>
              </w:rPr>
            </w:pPr>
            <w:r w:rsidRPr="00A926E6">
              <w:rPr>
                <w:b/>
                <w:bCs/>
                <w:sz w:val="22"/>
              </w:rPr>
              <w:t>Video 1:</w:t>
            </w:r>
            <w:r>
              <w:rPr>
                <w:sz w:val="22"/>
              </w:rPr>
              <w:t xml:space="preserve"> </w:t>
            </w:r>
            <w:r w:rsidRPr="00182CA8">
              <w:rPr>
                <w:sz w:val="22"/>
              </w:rPr>
              <w:t>About the CHAP tool</w:t>
            </w:r>
            <w:r w:rsidR="00601195" w:rsidRPr="00182CA8">
              <w:rPr>
                <w:sz w:val="22"/>
              </w:rPr>
              <w:t xml:space="preserve"> features</w:t>
            </w:r>
            <w:r w:rsidR="00601195">
              <w:rPr>
                <w:sz w:val="22"/>
              </w:rPr>
              <w:t xml:space="preserve"> Professor Nick Lennox</w:t>
            </w:r>
            <w:r w:rsidR="00C038C8">
              <w:rPr>
                <w:sz w:val="22"/>
              </w:rPr>
              <w:t xml:space="preserve">, </w:t>
            </w:r>
            <w:r w:rsidR="00C038C8" w:rsidRPr="00C038C8">
              <w:rPr>
                <w:sz w:val="22"/>
              </w:rPr>
              <w:t>developer of the CHAP tool</w:t>
            </w:r>
            <w:r w:rsidR="009D023D">
              <w:rPr>
                <w:sz w:val="22"/>
              </w:rPr>
              <w:t>.</w:t>
            </w:r>
          </w:p>
          <w:p w14:paraId="6D4D6953" w14:textId="589FD5BF" w:rsidR="007C0728" w:rsidRDefault="00D85FD7" w:rsidP="00B929B4">
            <w:pPr>
              <w:rPr>
                <w:sz w:val="22"/>
              </w:rPr>
            </w:pPr>
            <w:hyperlink r:id="rId13" w:history="1">
              <w:r w:rsidR="007C0728" w:rsidRPr="00526680">
                <w:rPr>
                  <w:rStyle w:val="Hyperlink"/>
                  <w:sz w:val="22"/>
                </w:rPr>
                <w:t>Overarching information about the Comprehensive Health Assessment Program (CHAP) for people with intellectual disability</w:t>
              </w:r>
            </w:hyperlink>
            <w:r w:rsidR="007C0728">
              <w:rPr>
                <w:sz w:val="22"/>
              </w:rPr>
              <w:t xml:space="preserve"> </w:t>
            </w:r>
          </w:p>
        </w:tc>
      </w:tr>
      <w:tr w:rsidR="00447AC3" w:rsidRPr="00F427CF" w14:paraId="28E7D588" w14:textId="77777777" w:rsidTr="00F56C19">
        <w:tc>
          <w:tcPr>
            <w:tcW w:w="1926" w:type="dxa"/>
          </w:tcPr>
          <w:p w14:paraId="2EE115A4" w14:textId="51230DC3" w:rsidR="00447AC3" w:rsidRPr="00F427CF" w:rsidRDefault="00EB5AF4" w:rsidP="00B929B4">
            <w:pPr>
              <w:jc w:val="center"/>
              <w:rPr>
                <w:sz w:val="22"/>
                <w:szCs w:val="22"/>
              </w:rPr>
            </w:pPr>
            <w:r w:rsidRPr="00F427CF">
              <w:rPr>
                <w:noProof/>
                <w:sz w:val="22"/>
                <w:szCs w:val="22"/>
              </w:rPr>
              <w:drawing>
                <wp:inline distT="0" distB="0" distL="0" distR="0" wp14:anchorId="48D3CBFA" wp14:editId="4B74ACC0">
                  <wp:extent cx="1080000" cy="1080000"/>
                  <wp:effectExtent l="0" t="0" r="6350" b="6350"/>
                  <wp:docPr id="744751865" name="Picture 1" descr="A qr code with black dot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4751865" name="Picture 1" descr="A qr code with black dots&#10;&#10;Description automatically generated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38" w:type="dxa"/>
            <w:vAlign w:val="center"/>
          </w:tcPr>
          <w:p w14:paraId="0B520403" w14:textId="76A13E1D" w:rsidR="00447AC3" w:rsidRPr="00F427CF" w:rsidRDefault="00447AC3" w:rsidP="00B929B4">
            <w:pPr>
              <w:rPr>
                <w:sz w:val="22"/>
                <w:szCs w:val="22"/>
              </w:rPr>
            </w:pPr>
            <w:r w:rsidRPr="00F427CF">
              <w:rPr>
                <w:b/>
                <w:bCs/>
                <w:sz w:val="22"/>
                <w:szCs w:val="22"/>
              </w:rPr>
              <w:t xml:space="preserve">Video 2: </w:t>
            </w:r>
            <w:r w:rsidR="00182CA8" w:rsidRPr="00F427CF">
              <w:rPr>
                <w:sz w:val="22"/>
                <w:szCs w:val="22"/>
              </w:rPr>
              <w:t>About the CHAP tool features Kimberley Thomas, Nurse Practice Advis</w:t>
            </w:r>
            <w:r w:rsidR="00F427CF" w:rsidRPr="00F427CF">
              <w:rPr>
                <w:sz w:val="22"/>
                <w:szCs w:val="22"/>
              </w:rPr>
              <w:t>o</w:t>
            </w:r>
            <w:r w:rsidR="00182CA8" w:rsidRPr="00F427CF">
              <w:rPr>
                <w:sz w:val="22"/>
                <w:szCs w:val="22"/>
              </w:rPr>
              <w:t>r, GenU</w:t>
            </w:r>
            <w:r w:rsidR="004B4E88" w:rsidRPr="00F427CF">
              <w:rPr>
                <w:sz w:val="22"/>
                <w:szCs w:val="22"/>
              </w:rPr>
              <w:t xml:space="preserve">. </w:t>
            </w:r>
          </w:p>
          <w:p w14:paraId="0C07F8FE" w14:textId="38D437BF" w:rsidR="00447AC3" w:rsidRPr="00F427CF" w:rsidRDefault="00D85FD7" w:rsidP="00B929B4">
            <w:pPr>
              <w:rPr>
                <w:sz w:val="22"/>
                <w:szCs w:val="22"/>
              </w:rPr>
            </w:pPr>
            <w:hyperlink r:id="rId15" w:history="1">
              <w:r w:rsidR="00447AC3" w:rsidRPr="00F427CF">
                <w:rPr>
                  <w:rStyle w:val="Hyperlink"/>
                  <w:sz w:val="22"/>
                  <w:szCs w:val="22"/>
                </w:rPr>
                <w:t xml:space="preserve">How to complete Part 1 of the CHAP tool: Comprehensive Health Assessment Program for people with </w:t>
              </w:r>
              <w:r w:rsidR="004B4E88" w:rsidRPr="00F427CF">
                <w:rPr>
                  <w:rStyle w:val="Hyperlink"/>
                  <w:sz w:val="22"/>
                  <w:szCs w:val="22"/>
                </w:rPr>
                <w:t>intellectual disability</w:t>
              </w:r>
            </w:hyperlink>
          </w:p>
        </w:tc>
      </w:tr>
      <w:tr w:rsidR="00F56C19" w:rsidRPr="00B42400" w14:paraId="2EE88513" w14:textId="77777777" w:rsidTr="00F56C19">
        <w:tc>
          <w:tcPr>
            <w:tcW w:w="1926" w:type="dxa"/>
          </w:tcPr>
          <w:p w14:paraId="6E9BFF28" w14:textId="77777777" w:rsidR="00F56C19" w:rsidRPr="00B42400" w:rsidRDefault="00F56C19" w:rsidP="00EA3D3E">
            <w:pPr>
              <w:jc w:val="center"/>
              <w:rPr>
                <w:rFonts w:eastAsia="Yu Mincho"/>
                <w:noProof/>
                <w:sz w:val="22"/>
              </w:rPr>
            </w:pPr>
            <w:r>
              <w:rPr>
                <w:rFonts w:eastAsia="Yu Mincho"/>
                <w:noProof/>
                <w:sz w:val="22"/>
                <w14:ligatures w14:val="standardContextual"/>
              </w:rPr>
              <w:drawing>
                <wp:inline distT="0" distB="0" distL="0" distR="0" wp14:anchorId="2945FCA0" wp14:editId="3545A26B">
                  <wp:extent cx="1080000" cy="1080000"/>
                  <wp:effectExtent l="0" t="0" r="6350" b="6350"/>
                  <wp:docPr id="231209460" name="Picture 1" descr="A qr code with dot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209460" name="Picture 1" descr="A qr code with dots&#10;&#10;Description automatically generated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38" w:type="dxa"/>
            <w:vAlign w:val="center"/>
          </w:tcPr>
          <w:p w14:paraId="71988AE1" w14:textId="77777777" w:rsidR="00F56C19" w:rsidRPr="00395CB5" w:rsidRDefault="00F56C19" w:rsidP="00EA3D3E">
            <w:pPr>
              <w:rPr>
                <w:rFonts w:eastAsia="Yu Mincho"/>
                <w:sz w:val="22"/>
              </w:rPr>
            </w:pPr>
            <w:r w:rsidRPr="00DC502A">
              <w:rPr>
                <w:rFonts w:eastAsia="Yu Mincho"/>
                <w:b/>
                <w:bCs/>
                <w:sz w:val="22"/>
              </w:rPr>
              <w:t xml:space="preserve">Video 3: </w:t>
            </w:r>
            <w:r w:rsidRPr="00DC502A">
              <w:rPr>
                <w:rFonts w:eastAsia="Yu Mincho"/>
                <w:sz w:val="22"/>
              </w:rPr>
              <w:t>Expert with lived experience Uli Cartwright talks about the CHAP.</w:t>
            </w:r>
            <w:r>
              <w:rPr>
                <w:rFonts w:eastAsia="Yu Mincho"/>
                <w:sz w:val="22"/>
              </w:rPr>
              <w:t xml:space="preserve"> </w:t>
            </w:r>
          </w:p>
          <w:p w14:paraId="0414D97F" w14:textId="77777777" w:rsidR="00F56C19" w:rsidRPr="00B42400" w:rsidRDefault="00D85FD7" w:rsidP="00EA3D3E">
            <w:pPr>
              <w:rPr>
                <w:rFonts w:eastAsia="Yu Mincho"/>
                <w:sz w:val="22"/>
              </w:rPr>
            </w:pPr>
            <w:hyperlink r:id="rId17" w:history="1">
              <w:r w:rsidR="00F56C19" w:rsidRPr="000C1A4C">
                <w:rPr>
                  <w:rStyle w:val="Hyperlink"/>
                  <w:sz w:val="22"/>
                  <w:szCs w:val="28"/>
                  <w:lang w:val="en-US"/>
                </w:rPr>
                <w:t>Expert with lived experience talks about the CHAP</w:t>
              </w:r>
            </w:hyperlink>
          </w:p>
        </w:tc>
      </w:tr>
      <w:tr w:rsidR="00F56C19" w:rsidRPr="00F427CF" w14:paraId="215D5773" w14:textId="77777777" w:rsidTr="00F56C19">
        <w:tc>
          <w:tcPr>
            <w:tcW w:w="1926" w:type="dxa"/>
          </w:tcPr>
          <w:p w14:paraId="02BABDA9" w14:textId="788B39CB" w:rsidR="00F56C19" w:rsidRPr="00F427CF" w:rsidRDefault="00F56C19" w:rsidP="00B929B4">
            <w:pPr>
              <w:jc w:val="center"/>
              <w:rPr>
                <w:noProof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10350DC5" wp14:editId="1A89D88F">
                  <wp:extent cx="1080000" cy="1080000"/>
                  <wp:effectExtent l="0" t="0" r="6350" b="6350"/>
                  <wp:docPr id="1803943108" name="Picture 1" descr="A qr code with black dot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3943108" name="Picture 1" descr="A qr code with black dots&#10;&#10;Description automatically generated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38" w:type="dxa"/>
            <w:vAlign w:val="center"/>
          </w:tcPr>
          <w:p w14:paraId="34727BE6" w14:textId="77777777" w:rsidR="00F56C19" w:rsidRDefault="00F56C19" w:rsidP="00F56C19">
            <w:pPr>
              <w:rPr>
                <w:rFonts w:eastAsia="Yu Mincho"/>
                <w:b/>
                <w:bCs/>
                <w:sz w:val="22"/>
              </w:rPr>
            </w:pPr>
          </w:p>
          <w:p w14:paraId="28DCA317" w14:textId="0B5419E7" w:rsidR="00F56C19" w:rsidRPr="00395CB5" w:rsidRDefault="00F56C19" w:rsidP="00F56C19">
            <w:pPr>
              <w:rPr>
                <w:rFonts w:eastAsia="Yu Mincho"/>
                <w:sz w:val="22"/>
              </w:rPr>
            </w:pPr>
            <w:r w:rsidRPr="00DC502A">
              <w:rPr>
                <w:rFonts w:eastAsia="Yu Mincho"/>
                <w:b/>
                <w:bCs/>
                <w:sz w:val="22"/>
              </w:rPr>
              <w:t>Video</w:t>
            </w:r>
            <w:r>
              <w:rPr>
                <w:rFonts w:eastAsia="Yu Mincho"/>
                <w:b/>
                <w:bCs/>
                <w:sz w:val="22"/>
              </w:rPr>
              <w:t xml:space="preserve"> 4</w:t>
            </w:r>
            <w:r w:rsidRPr="00DC502A">
              <w:rPr>
                <w:rFonts w:eastAsia="Yu Mincho"/>
                <w:b/>
                <w:bCs/>
                <w:sz w:val="22"/>
              </w:rPr>
              <w:t xml:space="preserve">: </w:t>
            </w:r>
            <w:r w:rsidRPr="00F56C19">
              <w:rPr>
                <w:rFonts w:eastAsia="Yu Mincho"/>
                <w:sz w:val="22"/>
              </w:rPr>
              <w:t xml:space="preserve">General Practitioner (GP) </w:t>
            </w:r>
            <w:r w:rsidRPr="00DC502A">
              <w:rPr>
                <w:rFonts w:eastAsia="Yu Mincho"/>
                <w:sz w:val="22"/>
              </w:rPr>
              <w:t>talks about the CHAP.</w:t>
            </w:r>
            <w:r>
              <w:rPr>
                <w:rFonts w:eastAsia="Yu Mincho"/>
                <w:sz w:val="22"/>
              </w:rPr>
              <w:t xml:space="preserve"> </w:t>
            </w:r>
          </w:p>
          <w:p w14:paraId="77C96DF9" w14:textId="77777777" w:rsidR="00F56C19" w:rsidRDefault="00D85FD7" w:rsidP="00F56C19">
            <w:pPr>
              <w:rPr>
                <w:sz w:val="22"/>
                <w:szCs w:val="26"/>
              </w:rPr>
            </w:pPr>
            <w:hyperlink r:id="rId19" w:history="1">
              <w:r w:rsidR="00F56C19" w:rsidRPr="00F56C19">
                <w:rPr>
                  <w:rStyle w:val="Hyperlink"/>
                  <w:sz w:val="22"/>
                  <w:szCs w:val="26"/>
                </w:rPr>
                <w:t>GP lens on the Comprehensive Health Assessment Program (CHAP)</w:t>
              </w:r>
            </w:hyperlink>
          </w:p>
          <w:p w14:paraId="510AAB60" w14:textId="0BC9169D" w:rsidR="00F56C19" w:rsidRPr="00F427CF" w:rsidRDefault="00F56C19" w:rsidP="00F56C19">
            <w:pPr>
              <w:rPr>
                <w:b/>
                <w:bCs/>
                <w:sz w:val="22"/>
                <w:szCs w:val="22"/>
              </w:rPr>
            </w:pPr>
          </w:p>
        </w:tc>
      </w:tr>
    </w:tbl>
    <w:p w14:paraId="0CE96F6F" w14:textId="77777777" w:rsidR="007A78B3" w:rsidRPr="00F56C19" w:rsidRDefault="007A78B3" w:rsidP="1127A254">
      <w:pPr>
        <w:rPr>
          <w:sz w:val="16"/>
          <w:szCs w:val="16"/>
        </w:rPr>
      </w:pPr>
    </w:p>
    <w:p w14:paraId="3E53D4A4" w14:textId="6EA3F883" w:rsidR="00832B63" w:rsidRPr="00083532" w:rsidRDefault="00D45DC8" w:rsidP="1127A254">
      <w:pPr>
        <w:rPr>
          <w:sz w:val="22"/>
          <w:szCs w:val="22"/>
        </w:rPr>
      </w:pPr>
      <w:r>
        <w:rPr>
          <w:sz w:val="22"/>
          <w:szCs w:val="22"/>
        </w:rPr>
        <w:t>The CHAP</w:t>
      </w:r>
      <w:r w:rsidR="00832B63" w:rsidRPr="00083532">
        <w:rPr>
          <w:sz w:val="22"/>
          <w:szCs w:val="22"/>
        </w:rPr>
        <w:t xml:space="preserve"> is important because: </w:t>
      </w:r>
    </w:p>
    <w:p w14:paraId="4710611F" w14:textId="214C5097" w:rsidR="00A206D4" w:rsidRPr="00083532" w:rsidRDefault="00A206D4" w:rsidP="00832B63">
      <w:pPr>
        <w:pStyle w:val="ListParagraph"/>
        <w:numPr>
          <w:ilvl w:val="0"/>
          <w:numId w:val="49"/>
        </w:numPr>
        <w:rPr>
          <w:szCs w:val="22"/>
        </w:rPr>
      </w:pPr>
      <w:r w:rsidRPr="00083532">
        <w:rPr>
          <w:szCs w:val="22"/>
        </w:rPr>
        <w:t xml:space="preserve">You can tell the doctor if you have any </w:t>
      </w:r>
      <w:r w:rsidR="008D5E4C">
        <w:rPr>
          <w:szCs w:val="22"/>
        </w:rPr>
        <w:t xml:space="preserve">physical </w:t>
      </w:r>
      <w:r w:rsidRPr="003E5586">
        <w:rPr>
          <w:szCs w:val="22"/>
        </w:rPr>
        <w:t xml:space="preserve">health </w:t>
      </w:r>
      <w:r w:rsidR="00D0234C" w:rsidRPr="003E5586">
        <w:rPr>
          <w:szCs w:val="22"/>
        </w:rPr>
        <w:t xml:space="preserve">and mental </w:t>
      </w:r>
      <w:r w:rsidR="002D71EC" w:rsidRPr="003E5586">
        <w:rPr>
          <w:szCs w:val="22"/>
        </w:rPr>
        <w:t>issues</w:t>
      </w:r>
      <w:r w:rsidR="002D71EC" w:rsidRPr="00083532">
        <w:rPr>
          <w:szCs w:val="22"/>
        </w:rPr>
        <w:t>.</w:t>
      </w:r>
      <w:r w:rsidRPr="00083532">
        <w:rPr>
          <w:szCs w:val="22"/>
        </w:rPr>
        <w:t xml:space="preserve"> </w:t>
      </w:r>
    </w:p>
    <w:p w14:paraId="2C1D594A" w14:textId="59D3D115" w:rsidR="00A92569" w:rsidRPr="00083532" w:rsidRDefault="00A206D4" w:rsidP="00017445">
      <w:pPr>
        <w:pStyle w:val="ListParagraph"/>
        <w:numPr>
          <w:ilvl w:val="0"/>
          <w:numId w:val="49"/>
        </w:numPr>
        <w:rPr>
          <w:szCs w:val="22"/>
        </w:rPr>
      </w:pPr>
      <w:r w:rsidRPr="00083532">
        <w:rPr>
          <w:szCs w:val="22"/>
        </w:rPr>
        <w:t xml:space="preserve">The doctor can do other </w:t>
      </w:r>
      <w:r w:rsidR="00746B7A" w:rsidRPr="00083532">
        <w:rPr>
          <w:szCs w:val="22"/>
        </w:rPr>
        <w:t xml:space="preserve">health </w:t>
      </w:r>
      <w:r w:rsidRPr="00083532">
        <w:rPr>
          <w:szCs w:val="22"/>
        </w:rPr>
        <w:t>checks</w:t>
      </w:r>
      <w:r w:rsidR="001334A5" w:rsidRPr="00083532">
        <w:rPr>
          <w:szCs w:val="22"/>
        </w:rPr>
        <w:t xml:space="preserve">, like blood tests. </w:t>
      </w:r>
    </w:p>
    <w:p w14:paraId="4F07E170" w14:textId="707096D3" w:rsidR="001B380E" w:rsidRPr="00F56C19" w:rsidRDefault="00017445" w:rsidP="000A0D6E">
      <w:pPr>
        <w:pStyle w:val="ListParagraph"/>
        <w:numPr>
          <w:ilvl w:val="0"/>
          <w:numId w:val="49"/>
        </w:numPr>
        <w:jc w:val="left"/>
        <w:rPr>
          <w:szCs w:val="22"/>
        </w:rPr>
      </w:pPr>
      <w:r w:rsidRPr="00F56C19">
        <w:rPr>
          <w:szCs w:val="22"/>
        </w:rPr>
        <w:t xml:space="preserve">By having </w:t>
      </w:r>
      <w:r w:rsidR="00746B7A" w:rsidRPr="00F56C19">
        <w:rPr>
          <w:szCs w:val="22"/>
        </w:rPr>
        <w:t>a CHAP</w:t>
      </w:r>
      <w:r w:rsidRPr="00F56C19">
        <w:rPr>
          <w:szCs w:val="22"/>
        </w:rPr>
        <w:t xml:space="preserve"> each year, the doctor can notice any </w:t>
      </w:r>
      <w:r w:rsidR="008D5E4C" w:rsidRPr="00F56C19">
        <w:rPr>
          <w:szCs w:val="22"/>
        </w:rPr>
        <w:t xml:space="preserve">changes to your physical </w:t>
      </w:r>
      <w:r w:rsidR="001B76F7" w:rsidRPr="00F56C19">
        <w:rPr>
          <w:szCs w:val="22"/>
        </w:rPr>
        <w:t xml:space="preserve">health </w:t>
      </w:r>
      <w:r w:rsidR="008D5E4C" w:rsidRPr="00F56C19">
        <w:rPr>
          <w:szCs w:val="22"/>
        </w:rPr>
        <w:t xml:space="preserve">or any </w:t>
      </w:r>
      <w:r w:rsidR="00D0234C" w:rsidRPr="00F56C19">
        <w:rPr>
          <w:szCs w:val="22"/>
        </w:rPr>
        <w:t>mental</w:t>
      </w:r>
      <w:r w:rsidR="008D5E4C" w:rsidRPr="00F56C19">
        <w:rPr>
          <w:szCs w:val="22"/>
        </w:rPr>
        <w:t xml:space="preserve"> health </w:t>
      </w:r>
      <w:r w:rsidRPr="00F56C19">
        <w:rPr>
          <w:szCs w:val="22"/>
        </w:rPr>
        <w:t>concerns as early as possible</w:t>
      </w:r>
      <w:r w:rsidR="00286CE7" w:rsidRPr="00F56C19">
        <w:rPr>
          <w:szCs w:val="22"/>
        </w:rPr>
        <w:t xml:space="preserve">. </w:t>
      </w:r>
      <w:r w:rsidR="001B380E" w:rsidRPr="00F56C19">
        <w:rPr>
          <w:szCs w:val="22"/>
        </w:rPr>
        <w:br w:type="page"/>
      </w:r>
    </w:p>
    <w:p w14:paraId="1895360C" w14:textId="77777777" w:rsidR="00CF1F5E" w:rsidRPr="009F77C5" w:rsidRDefault="00CF1F5E" w:rsidP="00CF1F5E">
      <w:pPr>
        <w:shd w:val="clear" w:color="auto" w:fill="405438"/>
        <w:rPr>
          <w:rFonts w:cs="Arial"/>
          <w:b/>
          <w:bCs/>
          <w:color w:val="FFFFFF" w:themeColor="background1"/>
          <w:sz w:val="16"/>
          <w:szCs w:val="20"/>
        </w:rPr>
      </w:pPr>
      <w:r>
        <w:rPr>
          <w:rFonts w:cs="Arial"/>
          <w:b/>
          <w:bCs/>
          <w:color w:val="FFFFFF" w:themeColor="background1"/>
          <w:sz w:val="16"/>
          <w:szCs w:val="20"/>
        </w:rPr>
        <w:lastRenderedPageBreak/>
        <w:br/>
      </w:r>
      <w:r>
        <w:rPr>
          <w:rFonts w:cs="Arial"/>
          <w:b/>
          <w:bCs/>
          <w:color w:val="FFFFFF" w:themeColor="background1"/>
          <w:sz w:val="24"/>
          <w:szCs w:val="32"/>
        </w:rPr>
        <w:t>Paperwork for the Yearly Health Assessment (CHAP)</w:t>
      </w:r>
      <w:r w:rsidRPr="001348B1">
        <w:rPr>
          <w:rFonts w:cs="Arial"/>
          <w:b/>
          <w:bCs/>
          <w:color w:val="FFFFFF" w:themeColor="background1"/>
          <w:sz w:val="24"/>
          <w:szCs w:val="32"/>
        </w:rPr>
        <w:t xml:space="preserve"> </w:t>
      </w:r>
      <w:r>
        <w:rPr>
          <w:rFonts w:cs="Arial"/>
          <w:b/>
          <w:bCs/>
          <w:color w:val="FFFFFF" w:themeColor="background1"/>
          <w:sz w:val="24"/>
          <w:szCs w:val="32"/>
        </w:rPr>
        <w:br/>
      </w:r>
    </w:p>
    <w:p w14:paraId="4272E578" w14:textId="77777777" w:rsidR="002807D4" w:rsidRDefault="000F24F2" w:rsidP="00CF1F5E">
      <w:pPr>
        <w:rPr>
          <w:sz w:val="22"/>
          <w:szCs w:val="26"/>
        </w:rPr>
      </w:pPr>
      <w:r>
        <w:rPr>
          <w:noProof/>
          <w:szCs w:val="22"/>
        </w:rPr>
        <w:drawing>
          <wp:anchor distT="0" distB="0" distL="114300" distR="114300" simplePos="0" relativeHeight="251658262" behindDoc="0" locked="0" layoutInCell="1" allowOverlap="1" wp14:anchorId="3739C66B" wp14:editId="6FB554F9">
            <wp:simplePos x="0" y="0"/>
            <wp:positionH relativeFrom="margin">
              <wp:align>left</wp:align>
            </wp:positionH>
            <wp:positionV relativeFrom="paragraph">
              <wp:posOffset>1827</wp:posOffset>
            </wp:positionV>
            <wp:extent cx="767634" cy="761434"/>
            <wp:effectExtent l="0" t="0" r="0" b="635"/>
            <wp:wrapSquare wrapText="bothSides"/>
            <wp:docPr id="1303189714" name="Picture 1303189714" descr="A qr code with black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189714" name="Picture 2" descr="A qr code with black dots&#10;&#10;Description automatically generated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62" t="7557" r="7065" b="7760"/>
                    <a:stretch/>
                  </pic:blipFill>
                  <pic:spPr bwMode="auto">
                    <a:xfrm>
                      <a:off x="0" y="0"/>
                      <a:ext cx="767634" cy="7614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11BB">
        <w:rPr>
          <w:sz w:val="22"/>
          <w:szCs w:val="26"/>
        </w:rPr>
        <w:t xml:space="preserve">Scan the QR code or click the link below </w:t>
      </w:r>
      <w:r w:rsidR="002807D4">
        <w:rPr>
          <w:sz w:val="22"/>
          <w:szCs w:val="26"/>
        </w:rPr>
        <w:t>to take you to the CHAP:</w:t>
      </w:r>
    </w:p>
    <w:p w14:paraId="2F471811" w14:textId="657D27BE" w:rsidR="00CF1F5E" w:rsidRPr="00083532" w:rsidRDefault="00D85FD7" w:rsidP="00CF1F5E">
      <w:pPr>
        <w:rPr>
          <w:sz w:val="22"/>
          <w:szCs w:val="26"/>
        </w:rPr>
      </w:pPr>
      <w:hyperlink r:id="rId21" w:history="1">
        <w:r w:rsidR="00CF1F5E" w:rsidRPr="00083532">
          <w:rPr>
            <w:rStyle w:val="Hyperlink"/>
            <w:sz w:val="22"/>
            <w:szCs w:val="26"/>
          </w:rPr>
          <w:t>Adult CHAP | Australian Government Department of Health and Aged Care</w:t>
        </w:r>
      </w:hyperlink>
      <w:r w:rsidR="00CF1F5E" w:rsidRPr="00083532">
        <w:rPr>
          <w:sz w:val="22"/>
          <w:szCs w:val="26"/>
        </w:rPr>
        <w:t xml:space="preserve"> </w:t>
      </w:r>
    </w:p>
    <w:p w14:paraId="5687CB58" w14:textId="22C8586D" w:rsidR="0081084F" w:rsidRDefault="001B380E" w:rsidP="00CF1F5E">
      <w:pPr>
        <w:rPr>
          <w:sz w:val="22"/>
          <w:szCs w:val="22"/>
        </w:rPr>
      </w:pPr>
      <w:r>
        <w:rPr>
          <w:sz w:val="22"/>
          <w:szCs w:val="22"/>
        </w:rPr>
        <w:t xml:space="preserve">This is the version for adults. </w:t>
      </w:r>
    </w:p>
    <w:p w14:paraId="44A9E0DC" w14:textId="77777777" w:rsidR="008611BB" w:rsidRDefault="008611BB" w:rsidP="00CF1F5E">
      <w:pPr>
        <w:rPr>
          <w:sz w:val="22"/>
          <w:szCs w:val="22"/>
        </w:rPr>
      </w:pPr>
    </w:p>
    <w:p w14:paraId="5573165F" w14:textId="74538F35" w:rsidR="00CF1F5E" w:rsidRPr="00083532" w:rsidRDefault="00CF1F5E" w:rsidP="00CF1F5E">
      <w:pPr>
        <w:rPr>
          <w:sz w:val="22"/>
          <w:szCs w:val="22"/>
        </w:rPr>
      </w:pPr>
      <w:r w:rsidRPr="00083532">
        <w:rPr>
          <w:sz w:val="22"/>
          <w:szCs w:val="22"/>
        </w:rPr>
        <w:t xml:space="preserve">The CHAP has 2 parts. </w:t>
      </w:r>
    </w:p>
    <w:p w14:paraId="3B2E1E51" w14:textId="07FF5C0B" w:rsidR="00CF1F5E" w:rsidRPr="00083532" w:rsidRDefault="00CF1F5E" w:rsidP="00CF1F5E">
      <w:pPr>
        <w:pStyle w:val="ListParagraph"/>
        <w:numPr>
          <w:ilvl w:val="0"/>
          <w:numId w:val="48"/>
        </w:numPr>
        <w:rPr>
          <w:szCs w:val="22"/>
        </w:rPr>
      </w:pPr>
      <w:r w:rsidRPr="00083532">
        <w:rPr>
          <w:b/>
          <w:bCs/>
          <w:szCs w:val="22"/>
        </w:rPr>
        <w:t>Part 1</w:t>
      </w:r>
      <w:r w:rsidRPr="00083532">
        <w:rPr>
          <w:szCs w:val="22"/>
        </w:rPr>
        <w:t xml:space="preserve"> </w:t>
      </w:r>
      <w:r>
        <w:rPr>
          <w:szCs w:val="22"/>
        </w:rPr>
        <w:t xml:space="preserve">(pages 1-16) </w:t>
      </w:r>
      <w:r w:rsidRPr="00083532">
        <w:rPr>
          <w:szCs w:val="22"/>
        </w:rPr>
        <w:t xml:space="preserve">is completed </w:t>
      </w:r>
      <w:r w:rsidRPr="00083532">
        <w:rPr>
          <w:b/>
          <w:bCs/>
          <w:szCs w:val="22"/>
        </w:rPr>
        <w:t xml:space="preserve">before </w:t>
      </w:r>
      <w:r w:rsidRPr="00083532">
        <w:rPr>
          <w:szCs w:val="22"/>
        </w:rPr>
        <w:t xml:space="preserve">your appointment by you and your supporter. This makes sure your health information is ready to share with the nurse and doctor. </w:t>
      </w:r>
    </w:p>
    <w:p w14:paraId="65C0F699" w14:textId="4732584D" w:rsidR="00140490" w:rsidRDefault="00CF1F5E" w:rsidP="00140490">
      <w:pPr>
        <w:pStyle w:val="ListParagraph"/>
        <w:numPr>
          <w:ilvl w:val="0"/>
          <w:numId w:val="48"/>
        </w:numPr>
        <w:rPr>
          <w:szCs w:val="22"/>
        </w:rPr>
      </w:pPr>
      <w:r w:rsidRPr="00083532">
        <w:rPr>
          <w:b/>
          <w:bCs/>
          <w:szCs w:val="22"/>
        </w:rPr>
        <w:t>Part 2</w:t>
      </w:r>
      <w:r w:rsidRPr="00083532">
        <w:rPr>
          <w:szCs w:val="22"/>
        </w:rPr>
        <w:t xml:space="preserve"> </w:t>
      </w:r>
      <w:r>
        <w:rPr>
          <w:szCs w:val="22"/>
        </w:rPr>
        <w:t xml:space="preserve">(pages 17-27) </w:t>
      </w:r>
      <w:r w:rsidRPr="00083532">
        <w:rPr>
          <w:szCs w:val="22"/>
        </w:rPr>
        <w:t xml:space="preserve">is completed </w:t>
      </w:r>
      <w:r w:rsidRPr="00083532">
        <w:rPr>
          <w:b/>
          <w:bCs/>
          <w:szCs w:val="22"/>
        </w:rPr>
        <w:t xml:space="preserve">during </w:t>
      </w:r>
      <w:r w:rsidRPr="00083532">
        <w:rPr>
          <w:szCs w:val="22"/>
        </w:rPr>
        <w:t>your appointment by the nurse and doctor. This helps the nurse</w:t>
      </w:r>
      <w:r w:rsidR="00AA18EC">
        <w:rPr>
          <w:szCs w:val="22"/>
        </w:rPr>
        <w:t>,</w:t>
      </w:r>
      <w:r w:rsidRPr="00083532">
        <w:rPr>
          <w:szCs w:val="22"/>
        </w:rPr>
        <w:t xml:space="preserve"> doctor</w:t>
      </w:r>
      <w:r w:rsidR="00AA18EC">
        <w:rPr>
          <w:szCs w:val="22"/>
        </w:rPr>
        <w:t>, you and your supporters</w:t>
      </w:r>
      <w:r w:rsidRPr="00083532">
        <w:rPr>
          <w:szCs w:val="22"/>
        </w:rPr>
        <w:t xml:space="preserve"> to make a health action plan with tasks for you </w:t>
      </w:r>
      <w:r w:rsidR="007A4536">
        <w:rPr>
          <w:szCs w:val="22"/>
        </w:rPr>
        <w:t>or other health professionals as recommende</w:t>
      </w:r>
      <w:r w:rsidR="00F94A57">
        <w:rPr>
          <w:szCs w:val="22"/>
        </w:rPr>
        <w:t xml:space="preserve">d by your doctor. </w:t>
      </w:r>
    </w:p>
    <w:p w14:paraId="3F7998C3" w14:textId="77777777" w:rsidR="00224E54" w:rsidRDefault="00224E54" w:rsidP="00224E54">
      <w:pPr>
        <w:rPr>
          <w:szCs w:val="22"/>
        </w:rPr>
      </w:pPr>
    </w:p>
    <w:p w14:paraId="13E1C139" w14:textId="77777777" w:rsidR="00224E54" w:rsidRPr="00224E54" w:rsidRDefault="00224E54" w:rsidP="00224E54">
      <w:pPr>
        <w:rPr>
          <w:szCs w:val="22"/>
        </w:rPr>
      </w:pPr>
    </w:p>
    <w:p w14:paraId="5430BD40" w14:textId="08269956" w:rsidR="0038025D" w:rsidRPr="009F77C5" w:rsidRDefault="0038025D" w:rsidP="0038025D">
      <w:pPr>
        <w:shd w:val="clear" w:color="auto" w:fill="405438"/>
        <w:rPr>
          <w:rFonts w:cs="Arial"/>
          <w:b/>
          <w:bCs/>
          <w:color w:val="FFFFFF" w:themeColor="background1"/>
          <w:sz w:val="16"/>
          <w:szCs w:val="20"/>
        </w:rPr>
      </w:pPr>
      <w:r>
        <w:rPr>
          <w:rFonts w:cs="Arial"/>
          <w:b/>
          <w:bCs/>
          <w:color w:val="FFFFFF" w:themeColor="background1"/>
          <w:sz w:val="16"/>
          <w:szCs w:val="20"/>
        </w:rPr>
        <w:br/>
      </w:r>
      <w:r>
        <w:rPr>
          <w:rFonts w:cs="Arial"/>
          <w:b/>
          <w:bCs/>
          <w:color w:val="FFFFFF" w:themeColor="background1"/>
          <w:sz w:val="24"/>
          <w:szCs w:val="32"/>
        </w:rPr>
        <w:t>Tips for filling in the CHAP</w:t>
      </w:r>
      <w:r w:rsidRPr="001348B1">
        <w:rPr>
          <w:rFonts w:cs="Arial"/>
          <w:b/>
          <w:bCs/>
          <w:color w:val="FFFFFF" w:themeColor="background1"/>
          <w:sz w:val="24"/>
          <w:szCs w:val="32"/>
        </w:rPr>
        <w:t xml:space="preserve"> </w:t>
      </w:r>
      <w:r w:rsidR="00AB6AB7">
        <w:rPr>
          <w:rFonts w:cs="Arial"/>
          <w:b/>
          <w:bCs/>
          <w:color w:val="FFFFFF" w:themeColor="background1"/>
          <w:sz w:val="24"/>
          <w:szCs w:val="32"/>
        </w:rPr>
        <w:t xml:space="preserve">and </w:t>
      </w:r>
      <w:r w:rsidR="00A15C65">
        <w:rPr>
          <w:rFonts w:cs="Arial"/>
          <w:b/>
          <w:bCs/>
          <w:color w:val="FFFFFF" w:themeColor="background1"/>
          <w:sz w:val="24"/>
          <w:szCs w:val="32"/>
        </w:rPr>
        <w:t>health monitoring</w:t>
      </w:r>
      <w:r>
        <w:rPr>
          <w:rFonts w:cs="Arial"/>
          <w:b/>
          <w:bCs/>
          <w:color w:val="FFFFFF" w:themeColor="background1"/>
          <w:sz w:val="24"/>
          <w:szCs w:val="32"/>
        </w:rPr>
        <w:br/>
      </w:r>
    </w:p>
    <w:p w14:paraId="6DA27FA7" w14:textId="4BD522E0" w:rsidR="00222593" w:rsidRDefault="000577E3" w:rsidP="0038025D">
      <w:pPr>
        <w:rPr>
          <w:sz w:val="22"/>
        </w:rPr>
      </w:pPr>
      <w:r>
        <w:rPr>
          <w:noProof/>
        </w:rPr>
        <w:drawing>
          <wp:anchor distT="0" distB="0" distL="114300" distR="114300" simplePos="0" relativeHeight="251658255" behindDoc="1" locked="0" layoutInCell="1" allowOverlap="1" wp14:anchorId="6DF6801D" wp14:editId="7B3D08A0">
            <wp:simplePos x="0" y="0"/>
            <wp:positionH relativeFrom="margin">
              <wp:posOffset>3434715</wp:posOffset>
            </wp:positionH>
            <wp:positionV relativeFrom="paragraph">
              <wp:posOffset>2540</wp:posOffset>
            </wp:positionV>
            <wp:extent cx="2308225" cy="1677670"/>
            <wp:effectExtent l="0" t="0" r="0" b="0"/>
            <wp:wrapSquare wrapText="bothSides"/>
            <wp:docPr id="962075809" name="Picture 962075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10" b="16363"/>
                    <a:stretch/>
                  </pic:blipFill>
                  <pic:spPr bwMode="auto">
                    <a:xfrm>
                      <a:off x="0" y="0"/>
                      <a:ext cx="2308225" cy="167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025D" w:rsidRPr="006C0B07">
        <w:rPr>
          <w:sz w:val="22"/>
        </w:rPr>
        <w:t xml:space="preserve">You and </w:t>
      </w:r>
      <w:r w:rsidR="0078339E">
        <w:rPr>
          <w:sz w:val="22"/>
        </w:rPr>
        <w:t>the person that knows you the best (</w:t>
      </w:r>
      <w:r w:rsidR="0038025D" w:rsidRPr="006C0B07">
        <w:rPr>
          <w:sz w:val="22"/>
        </w:rPr>
        <w:t>supporter</w:t>
      </w:r>
      <w:r w:rsidR="0078339E">
        <w:rPr>
          <w:sz w:val="22"/>
        </w:rPr>
        <w:t>)</w:t>
      </w:r>
      <w:r w:rsidR="0038025D" w:rsidRPr="006C0B07">
        <w:rPr>
          <w:sz w:val="22"/>
        </w:rPr>
        <w:t xml:space="preserve"> can </w:t>
      </w:r>
      <w:r w:rsidR="007F0E7C">
        <w:rPr>
          <w:sz w:val="22"/>
        </w:rPr>
        <w:t xml:space="preserve">work together to </w:t>
      </w:r>
      <w:r w:rsidR="004B3A9E" w:rsidRPr="006C0B07">
        <w:rPr>
          <w:sz w:val="22"/>
        </w:rPr>
        <w:t xml:space="preserve">gather information to fill in </w:t>
      </w:r>
      <w:r w:rsidR="00C01CCD">
        <w:rPr>
          <w:sz w:val="22"/>
        </w:rPr>
        <w:t>t</w:t>
      </w:r>
      <w:r w:rsidR="004B3A9E" w:rsidRPr="006C0B07">
        <w:rPr>
          <w:sz w:val="22"/>
        </w:rPr>
        <w:t>he CHAP</w:t>
      </w:r>
      <w:r w:rsidR="007F0E7C">
        <w:rPr>
          <w:sz w:val="22"/>
        </w:rPr>
        <w:t xml:space="preserve">. </w:t>
      </w:r>
      <w:r w:rsidR="00C01CCD">
        <w:rPr>
          <w:sz w:val="22"/>
        </w:rPr>
        <w:t xml:space="preserve">It is important to include things like </w:t>
      </w:r>
      <w:r w:rsidR="00520469">
        <w:rPr>
          <w:sz w:val="22"/>
        </w:rPr>
        <w:t xml:space="preserve">any medications you are taking, or any health monitoring charts like for epilepsy, diabetes or bowel. </w:t>
      </w:r>
    </w:p>
    <w:p w14:paraId="6C0792FB" w14:textId="7FA8F39B" w:rsidR="00A15C65" w:rsidRDefault="00747C67" w:rsidP="004A179C">
      <w:pPr>
        <w:rPr>
          <w:highlight w:val="yellow"/>
        </w:rPr>
      </w:pPr>
      <w:r>
        <w:rPr>
          <w:sz w:val="22"/>
        </w:rPr>
        <w:t xml:space="preserve">You can </w:t>
      </w:r>
      <w:r w:rsidR="00AB6AB7">
        <w:rPr>
          <w:sz w:val="22"/>
        </w:rPr>
        <w:t xml:space="preserve">also monitor your health using a signs and symptoms tracker, as well as medication charts and others etc. </w:t>
      </w:r>
      <w:r w:rsidR="00FF7168" w:rsidRPr="00222593">
        <w:br/>
      </w:r>
    </w:p>
    <w:p w14:paraId="1E0CD83B" w14:textId="77777777" w:rsidR="00DC4D23" w:rsidRDefault="00DC4D23" w:rsidP="004A179C">
      <w:pPr>
        <w:rPr>
          <w:highlight w:val="yellow"/>
        </w:rPr>
      </w:pPr>
    </w:p>
    <w:p w14:paraId="619084DB" w14:textId="77777777" w:rsidR="00DC4D23" w:rsidRPr="008710A0" w:rsidRDefault="00DC4D23" w:rsidP="004A179C">
      <w:pPr>
        <w:rPr>
          <w:highlight w:val="yellow"/>
        </w:rPr>
      </w:pPr>
    </w:p>
    <w:p w14:paraId="104024D7" w14:textId="2DF24B63" w:rsidR="00140490" w:rsidRPr="00917A54" w:rsidRDefault="00140490" w:rsidP="00140490">
      <w:pPr>
        <w:shd w:val="clear" w:color="auto" w:fill="405438"/>
        <w:rPr>
          <w:rFonts w:cs="Arial"/>
          <w:b/>
          <w:bCs/>
          <w:color w:val="C00000"/>
          <w:sz w:val="16"/>
          <w:szCs w:val="20"/>
        </w:rPr>
      </w:pPr>
      <w:r w:rsidRPr="00917A54">
        <w:rPr>
          <w:rFonts w:cs="Arial"/>
          <w:b/>
          <w:bCs/>
          <w:color w:val="C00000"/>
          <w:sz w:val="16"/>
          <w:szCs w:val="20"/>
        </w:rPr>
        <w:br/>
      </w:r>
      <w:r w:rsidR="0051266C" w:rsidRPr="0051266C">
        <w:rPr>
          <w:rFonts w:cs="Arial"/>
          <w:b/>
          <w:bCs/>
          <w:color w:val="FFFFFF" w:themeColor="background1"/>
          <w:sz w:val="24"/>
          <w:szCs w:val="32"/>
        </w:rPr>
        <w:t xml:space="preserve">CHAP appointment </w:t>
      </w:r>
      <w:r w:rsidR="00B1787E">
        <w:rPr>
          <w:rFonts w:cs="Arial"/>
          <w:b/>
          <w:bCs/>
          <w:color w:val="FFFFFF" w:themeColor="background1"/>
          <w:sz w:val="24"/>
          <w:szCs w:val="32"/>
        </w:rPr>
        <w:t xml:space="preserve">cost and </w:t>
      </w:r>
      <w:r w:rsidR="0051266C" w:rsidRPr="0051266C">
        <w:rPr>
          <w:rFonts w:cs="Arial"/>
          <w:b/>
          <w:bCs/>
          <w:color w:val="FFFFFF" w:themeColor="background1"/>
          <w:sz w:val="24"/>
          <w:szCs w:val="32"/>
        </w:rPr>
        <w:t xml:space="preserve">length </w:t>
      </w:r>
      <w:r w:rsidR="00B1787E">
        <w:rPr>
          <w:rFonts w:cs="Arial"/>
          <w:b/>
          <w:bCs/>
          <w:color w:val="FFFFFF" w:themeColor="background1"/>
          <w:sz w:val="24"/>
          <w:szCs w:val="32"/>
        </w:rPr>
        <w:t xml:space="preserve">– How long does it take? </w:t>
      </w:r>
      <w:r w:rsidRPr="0051266C">
        <w:rPr>
          <w:rFonts w:cs="Arial"/>
          <w:b/>
          <w:bCs/>
          <w:color w:val="FFFFFF" w:themeColor="background1"/>
          <w:sz w:val="24"/>
          <w:szCs w:val="32"/>
        </w:rPr>
        <w:br/>
      </w:r>
    </w:p>
    <w:p w14:paraId="4172EEE8" w14:textId="5510E68F" w:rsidR="00B1787E" w:rsidRDefault="007546FD" w:rsidP="00B1787E">
      <w:pPr>
        <w:rPr>
          <w:sz w:val="22"/>
          <w:szCs w:val="26"/>
        </w:rPr>
      </w:pPr>
      <w:r>
        <w:rPr>
          <w:sz w:val="22"/>
          <w:szCs w:val="26"/>
        </w:rPr>
        <w:t>T</w:t>
      </w:r>
      <w:r w:rsidR="00B1787E" w:rsidRPr="0051266C">
        <w:rPr>
          <w:sz w:val="22"/>
          <w:szCs w:val="26"/>
        </w:rPr>
        <w:t>h</w:t>
      </w:r>
      <w:r w:rsidR="00372F98">
        <w:rPr>
          <w:sz w:val="22"/>
          <w:szCs w:val="26"/>
        </w:rPr>
        <w:t xml:space="preserve">e assessment </w:t>
      </w:r>
      <w:r w:rsidR="00B1787E" w:rsidRPr="0051266C">
        <w:rPr>
          <w:sz w:val="22"/>
          <w:szCs w:val="26"/>
        </w:rPr>
        <w:t xml:space="preserve">is FREE for the patient (the doctor would use </w:t>
      </w:r>
      <w:hyperlink r:id="rId23" w:history="1">
        <w:r w:rsidR="00B1787E" w:rsidRPr="0051266C">
          <w:rPr>
            <w:rStyle w:val="Hyperlink"/>
            <w:sz w:val="22"/>
            <w:szCs w:val="26"/>
          </w:rPr>
          <w:t>MBS Item 707</w:t>
        </w:r>
      </w:hyperlink>
      <w:r w:rsidR="00B1787E" w:rsidRPr="0051266C">
        <w:rPr>
          <w:sz w:val="22"/>
          <w:szCs w:val="26"/>
        </w:rPr>
        <w:t xml:space="preserve"> which is for a long appointment to do a health assessment).</w:t>
      </w:r>
      <w:r w:rsidR="00152FC9">
        <w:rPr>
          <w:sz w:val="22"/>
          <w:szCs w:val="26"/>
        </w:rPr>
        <w:t xml:space="preserve"> </w:t>
      </w:r>
    </w:p>
    <w:p w14:paraId="6B2D8A67" w14:textId="77777777" w:rsidR="003D2FA7" w:rsidRDefault="0051266C" w:rsidP="0051266C">
      <w:pPr>
        <w:rPr>
          <w:sz w:val="22"/>
          <w:szCs w:val="26"/>
        </w:rPr>
      </w:pPr>
      <w:r w:rsidRPr="0051266C">
        <w:rPr>
          <w:sz w:val="22"/>
          <w:szCs w:val="26"/>
        </w:rPr>
        <w:t xml:space="preserve">Your appointment will most likely take 45-60 minutes in the clinic. This </w:t>
      </w:r>
      <w:r w:rsidR="002260BF">
        <w:rPr>
          <w:sz w:val="22"/>
          <w:szCs w:val="26"/>
        </w:rPr>
        <w:t xml:space="preserve">may sometimes take a little bit more time or less time depending on your needs. </w:t>
      </w:r>
    </w:p>
    <w:p w14:paraId="513B5BD6" w14:textId="1D6DB5EC" w:rsidR="0051266C" w:rsidRPr="0051266C" w:rsidRDefault="003D2FA7" w:rsidP="0051266C">
      <w:pPr>
        <w:rPr>
          <w:sz w:val="22"/>
          <w:szCs w:val="26"/>
        </w:rPr>
      </w:pPr>
      <w:r>
        <w:rPr>
          <w:b/>
          <w:bCs/>
          <w:sz w:val="22"/>
          <w:szCs w:val="26"/>
        </w:rPr>
        <w:t xml:space="preserve">Please note: </w:t>
      </w:r>
      <w:r w:rsidR="00C9300A">
        <w:rPr>
          <w:sz w:val="22"/>
          <w:szCs w:val="26"/>
        </w:rPr>
        <w:t xml:space="preserve">If </w:t>
      </w:r>
      <w:r w:rsidR="00FD1F46">
        <w:rPr>
          <w:sz w:val="22"/>
          <w:szCs w:val="26"/>
        </w:rPr>
        <w:t xml:space="preserve">you </w:t>
      </w:r>
      <w:r w:rsidR="00AC29EE">
        <w:rPr>
          <w:sz w:val="22"/>
          <w:szCs w:val="26"/>
        </w:rPr>
        <w:t>would find it hard to be in the clinic for this amount of time, talk to the</w:t>
      </w:r>
      <w:r w:rsidR="0044548A">
        <w:rPr>
          <w:sz w:val="22"/>
          <w:szCs w:val="26"/>
        </w:rPr>
        <w:t xml:space="preserve"> clinic team</w:t>
      </w:r>
      <w:r w:rsidR="00AC29EE">
        <w:rPr>
          <w:sz w:val="22"/>
          <w:szCs w:val="26"/>
        </w:rPr>
        <w:t xml:space="preserve"> and let them know what works best for you so they can get the information they need to support you and your overall health. </w:t>
      </w:r>
      <w:r w:rsidR="001A6111">
        <w:rPr>
          <w:sz w:val="22"/>
          <w:szCs w:val="26"/>
        </w:rPr>
        <w:t xml:space="preserve">For example, </w:t>
      </w:r>
      <w:r w:rsidR="00AE120D">
        <w:rPr>
          <w:sz w:val="22"/>
          <w:szCs w:val="26"/>
        </w:rPr>
        <w:t xml:space="preserve">if you need multiple appointments. </w:t>
      </w:r>
    </w:p>
    <w:p w14:paraId="47F4AA90" w14:textId="33FDE7E3" w:rsidR="00140490" w:rsidRDefault="0051266C" w:rsidP="00140490">
      <w:pPr>
        <w:rPr>
          <w:rFonts w:cs="Arial"/>
          <w:sz w:val="22"/>
          <w:szCs w:val="22"/>
        </w:rPr>
      </w:pPr>
      <w:r w:rsidRPr="00083532">
        <w:rPr>
          <w:rFonts w:cs="Arial"/>
          <w:b/>
          <w:bCs/>
          <w:sz w:val="22"/>
          <w:szCs w:val="22"/>
        </w:rPr>
        <w:t>Remember:</w:t>
      </w:r>
      <w:r w:rsidRPr="00083532">
        <w:rPr>
          <w:rFonts w:cs="Arial"/>
          <w:sz w:val="22"/>
          <w:szCs w:val="22"/>
        </w:rPr>
        <w:t xml:space="preserve"> The appointment is only for the CHAP health assessment, and not for other paperwork. This gives the nurse and doctor more time to do a full health assessment and to provide better health care.</w:t>
      </w:r>
    </w:p>
    <w:p w14:paraId="1E244115" w14:textId="77777777" w:rsidR="00A15C65" w:rsidRDefault="00A15C65" w:rsidP="00140490">
      <w:pPr>
        <w:rPr>
          <w:rFonts w:cs="Arial"/>
          <w:sz w:val="22"/>
          <w:szCs w:val="22"/>
        </w:rPr>
      </w:pPr>
    </w:p>
    <w:p w14:paraId="37FB35CA" w14:textId="77777777" w:rsidR="00A15C65" w:rsidRDefault="00A15C65" w:rsidP="00140490">
      <w:pPr>
        <w:rPr>
          <w:rFonts w:cs="Arial"/>
          <w:sz w:val="22"/>
          <w:szCs w:val="22"/>
        </w:rPr>
      </w:pPr>
    </w:p>
    <w:p w14:paraId="0CCF7D66" w14:textId="77777777" w:rsidR="00DC4D23" w:rsidRDefault="00DC4D23" w:rsidP="00140490">
      <w:pPr>
        <w:rPr>
          <w:rFonts w:cs="Arial"/>
          <w:sz w:val="22"/>
          <w:szCs w:val="22"/>
        </w:rPr>
      </w:pPr>
    </w:p>
    <w:p w14:paraId="14F8C5FF" w14:textId="6B3DCA2D" w:rsidR="00CF1F5E" w:rsidRPr="00CC6CFB" w:rsidRDefault="00CF1F5E" w:rsidP="00CC6CFB">
      <w:pPr>
        <w:shd w:val="clear" w:color="auto" w:fill="405438"/>
        <w:rPr>
          <w:rFonts w:cs="Arial"/>
          <w:b/>
          <w:bCs/>
          <w:color w:val="FFFFFF" w:themeColor="background1"/>
          <w:sz w:val="16"/>
          <w:szCs w:val="20"/>
        </w:rPr>
      </w:pPr>
      <w:r>
        <w:rPr>
          <w:rFonts w:cs="Arial"/>
          <w:b/>
          <w:bCs/>
          <w:color w:val="FFFFFF" w:themeColor="background1"/>
          <w:sz w:val="16"/>
          <w:szCs w:val="20"/>
        </w:rPr>
        <w:lastRenderedPageBreak/>
        <w:br/>
      </w:r>
      <w:r>
        <w:rPr>
          <w:rFonts w:cs="Arial"/>
          <w:b/>
          <w:bCs/>
          <w:color w:val="FFFFFF" w:themeColor="background1"/>
          <w:sz w:val="24"/>
          <w:szCs w:val="32"/>
        </w:rPr>
        <w:t>Tips for booking your Yearly Health Assessment (CHAP) appointment</w:t>
      </w:r>
      <w:r w:rsidRPr="001348B1">
        <w:rPr>
          <w:rFonts w:cs="Arial"/>
          <w:b/>
          <w:bCs/>
          <w:color w:val="FFFFFF" w:themeColor="background1"/>
          <w:sz w:val="24"/>
          <w:szCs w:val="32"/>
        </w:rPr>
        <w:t xml:space="preserve"> </w:t>
      </w:r>
      <w:r>
        <w:rPr>
          <w:rFonts w:cs="Arial"/>
          <w:b/>
          <w:bCs/>
          <w:color w:val="FFFFFF" w:themeColor="background1"/>
          <w:sz w:val="24"/>
          <w:szCs w:val="32"/>
        </w:rPr>
        <w:br/>
      </w:r>
    </w:p>
    <w:p w14:paraId="12941764" w14:textId="03C52DDF" w:rsidR="00BA06BE" w:rsidRPr="00CC6CFB" w:rsidRDefault="00BA06BE" w:rsidP="00BA06BE">
      <w:pPr>
        <w:pStyle w:val="ListParagraph"/>
        <w:numPr>
          <w:ilvl w:val="0"/>
          <w:numId w:val="2"/>
        </w:numPr>
        <w:rPr>
          <w:rFonts w:cs="Times New Roman (Body CS)"/>
          <w:szCs w:val="22"/>
          <w:lang w:eastAsia="en-AU"/>
        </w:rPr>
      </w:pPr>
      <w:r w:rsidRPr="00CC6CFB">
        <w:rPr>
          <w:rFonts w:cs="Arial"/>
          <w:szCs w:val="22"/>
        </w:rPr>
        <w:t xml:space="preserve">Booking your appointment early will ensure you have time to collect some important information so you can complete the </w:t>
      </w:r>
      <w:r w:rsidR="001E4F04">
        <w:rPr>
          <w:rFonts w:cs="Arial"/>
          <w:szCs w:val="22"/>
        </w:rPr>
        <w:t>Part 1</w:t>
      </w:r>
      <w:r w:rsidRPr="00CC6CFB">
        <w:rPr>
          <w:rFonts w:cs="Arial"/>
          <w:szCs w:val="22"/>
        </w:rPr>
        <w:t xml:space="preserve"> of the CHAP. </w:t>
      </w:r>
    </w:p>
    <w:p w14:paraId="565214EB" w14:textId="6AB3FE3B" w:rsidR="00BA06BE" w:rsidRPr="00CC6CFB" w:rsidRDefault="00BA06BE" w:rsidP="00BA06BE">
      <w:pPr>
        <w:pStyle w:val="ListParagraph"/>
        <w:numPr>
          <w:ilvl w:val="0"/>
          <w:numId w:val="2"/>
        </w:numPr>
        <w:rPr>
          <w:rFonts w:cs="Arial"/>
          <w:szCs w:val="22"/>
        </w:rPr>
      </w:pPr>
      <w:r w:rsidRPr="00CC6CFB">
        <w:rPr>
          <w:rFonts w:cs="Arial"/>
          <w:szCs w:val="22"/>
        </w:rPr>
        <w:t>When booking your appointment, make sure it</w:t>
      </w:r>
      <w:r w:rsidR="00674ED4">
        <w:rPr>
          <w:rFonts w:cs="Arial"/>
          <w:szCs w:val="22"/>
        </w:rPr>
        <w:t xml:space="preserve"> i</w:t>
      </w:r>
      <w:r w:rsidRPr="00CC6CFB">
        <w:rPr>
          <w:rFonts w:cs="Arial"/>
          <w:szCs w:val="22"/>
        </w:rPr>
        <w:t xml:space="preserve">s at the best time of the day for YOU and fits into your activities as the appointment will take </w:t>
      </w:r>
      <w:r w:rsidR="00CA4AE0">
        <w:rPr>
          <w:rFonts w:cs="Arial"/>
          <w:szCs w:val="22"/>
        </w:rPr>
        <w:t>a little while</w:t>
      </w:r>
      <w:r w:rsidRPr="00CC6CFB">
        <w:rPr>
          <w:rFonts w:cs="Arial"/>
          <w:szCs w:val="22"/>
        </w:rPr>
        <w:t xml:space="preserve"> and this is without travel time to and from the appointment. </w:t>
      </w:r>
    </w:p>
    <w:p w14:paraId="25F9610D" w14:textId="1B8C53A6" w:rsidR="00BA06BE" w:rsidRPr="00CC6CFB" w:rsidRDefault="00843A6D" w:rsidP="00BA06BE">
      <w:pPr>
        <w:pStyle w:val="ListParagraph"/>
        <w:numPr>
          <w:ilvl w:val="0"/>
          <w:numId w:val="2"/>
        </w:numPr>
        <w:rPr>
          <w:rFonts w:cs="Arial"/>
          <w:szCs w:val="22"/>
        </w:rPr>
      </w:pPr>
      <w:r>
        <w:rPr>
          <w:rFonts w:cs="Arial"/>
          <w:szCs w:val="22"/>
        </w:rPr>
        <w:t>Make sure that the person who comes with you to this appointment is the person who knows you best so they</w:t>
      </w:r>
      <w:r w:rsidR="00BA06BE" w:rsidRPr="00CC6CFB">
        <w:rPr>
          <w:rFonts w:cs="Arial"/>
          <w:szCs w:val="22"/>
        </w:rPr>
        <w:t xml:space="preserve"> can support you to answer questions about your health.</w:t>
      </w:r>
    </w:p>
    <w:p w14:paraId="16119927" w14:textId="15A36B86" w:rsidR="00F52EC9" w:rsidRPr="00222A23" w:rsidRDefault="00222A23" w:rsidP="00BA06BE">
      <w:pPr>
        <w:pStyle w:val="ListParagraph"/>
        <w:numPr>
          <w:ilvl w:val="0"/>
          <w:numId w:val="2"/>
        </w:numPr>
        <w:rPr>
          <w:rFonts w:cs="Times New Roman (Body CS)"/>
          <w:szCs w:val="22"/>
          <w:lang w:eastAsia="en-AU"/>
        </w:rPr>
      </w:pPr>
      <w:r w:rsidRPr="00222A23">
        <w:rPr>
          <w:rFonts w:cs="Arial"/>
          <w:szCs w:val="22"/>
        </w:rPr>
        <w:t>Tips to t</w:t>
      </w:r>
      <w:r w:rsidR="009973CC" w:rsidRPr="00222A23">
        <w:rPr>
          <w:rFonts w:cs="Arial"/>
          <w:szCs w:val="22"/>
        </w:rPr>
        <w:t>ell</w:t>
      </w:r>
      <w:r w:rsidR="00BA06BE" w:rsidRPr="00222A23">
        <w:rPr>
          <w:rFonts w:cs="Arial"/>
          <w:szCs w:val="22"/>
        </w:rPr>
        <w:t xml:space="preserve"> the receptionist</w:t>
      </w:r>
      <w:r w:rsidR="00F52EC9" w:rsidRPr="00222A23">
        <w:rPr>
          <w:rFonts w:cs="Arial"/>
          <w:szCs w:val="22"/>
        </w:rPr>
        <w:t>:</w:t>
      </w:r>
    </w:p>
    <w:p w14:paraId="7981C0B5" w14:textId="77777777" w:rsidR="00F52EC9" w:rsidRPr="00222A23" w:rsidRDefault="00F52EC9" w:rsidP="00F52EC9">
      <w:pPr>
        <w:pStyle w:val="ListParagraph"/>
        <w:numPr>
          <w:ilvl w:val="1"/>
          <w:numId w:val="2"/>
        </w:numPr>
        <w:rPr>
          <w:rFonts w:cs="Times New Roman (Body CS)"/>
          <w:szCs w:val="22"/>
          <w:lang w:eastAsia="en-AU"/>
        </w:rPr>
      </w:pPr>
      <w:r w:rsidRPr="00222A23">
        <w:rPr>
          <w:rFonts w:cs="Arial"/>
          <w:szCs w:val="22"/>
        </w:rPr>
        <w:t>T</w:t>
      </w:r>
      <w:r w:rsidR="00BA06BE" w:rsidRPr="00222A23">
        <w:rPr>
          <w:rFonts w:cs="Arial"/>
          <w:szCs w:val="22"/>
        </w:rPr>
        <w:t xml:space="preserve">he appointment is for an </w:t>
      </w:r>
      <w:r w:rsidR="009973CC" w:rsidRPr="00222A23">
        <w:rPr>
          <w:rFonts w:cs="Arial"/>
          <w:szCs w:val="22"/>
        </w:rPr>
        <w:t>‘Yearly</w:t>
      </w:r>
      <w:r w:rsidR="00BA06BE" w:rsidRPr="00222A23">
        <w:rPr>
          <w:rFonts w:cs="Arial"/>
          <w:szCs w:val="22"/>
        </w:rPr>
        <w:t xml:space="preserve"> Health Assessment CHAP' </w:t>
      </w:r>
    </w:p>
    <w:p w14:paraId="6AEE468C" w14:textId="6493BE6E" w:rsidR="00F52EC9" w:rsidRPr="00222A23" w:rsidRDefault="00F52EC9" w:rsidP="00F52EC9">
      <w:pPr>
        <w:pStyle w:val="ListParagraph"/>
        <w:numPr>
          <w:ilvl w:val="1"/>
          <w:numId w:val="2"/>
        </w:numPr>
        <w:rPr>
          <w:rFonts w:cs="Times New Roman (Body CS)"/>
          <w:szCs w:val="22"/>
          <w:lang w:eastAsia="en-AU"/>
        </w:rPr>
      </w:pPr>
      <w:r w:rsidRPr="00222A23">
        <w:rPr>
          <w:rFonts w:cs="Arial"/>
          <w:szCs w:val="22"/>
        </w:rPr>
        <w:t>Y</w:t>
      </w:r>
      <w:r w:rsidR="00BA06BE" w:rsidRPr="00222A23">
        <w:rPr>
          <w:rFonts w:cs="Arial"/>
          <w:szCs w:val="22"/>
        </w:rPr>
        <w:t xml:space="preserve">ou </w:t>
      </w:r>
      <w:r w:rsidR="00931C57" w:rsidRPr="00222A23">
        <w:rPr>
          <w:rFonts w:cs="Arial"/>
          <w:szCs w:val="22"/>
        </w:rPr>
        <w:t>w</w:t>
      </w:r>
      <w:r w:rsidR="00BA06BE" w:rsidRPr="00222A23">
        <w:rPr>
          <w:rFonts w:cs="Arial"/>
          <w:szCs w:val="22"/>
        </w:rPr>
        <w:t>ill need a long appointment</w:t>
      </w:r>
      <w:r w:rsidRPr="00222A23">
        <w:rPr>
          <w:rFonts w:cs="Arial"/>
          <w:szCs w:val="22"/>
        </w:rPr>
        <w:t>,</w:t>
      </w:r>
      <w:r w:rsidR="00BA06BE" w:rsidRPr="00222A23">
        <w:rPr>
          <w:rFonts w:cs="Arial"/>
          <w:szCs w:val="22"/>
        </w:rPr>
        <w:t xml:space="preserve"> and </w:t>
      </w:r>
    </w:p>
    <w:p w14:paraId="308A9438" w14:textId="77777777" w:rsidR="00931C57" w:rsidRPr="00222A23" w:rsidRDefault="00F52EC9" w:rsidP="00F52EC9">
      <w:pPr>
        <w:pStyle w:val="ListParagraph"/>
        <w:numPr>
          <w:ilvl w:val="1"/>
          <w:numId w:val="2"/>
        </w:numPr>
        <w:rPr>
          <w:rFonts w:cs="Times New Roman (Body CS)"/>
          <w:szCs w:val="22"/>
          <w:lang w:eastAsia="en-AU"/>
        </w:rPr>
      </w:pPr>
      <w:r w:rsidRPr="00222A23">
        <w:rPr>
          <w:rFonts w:cs="Arial"/>
          <w:szCs w:val="22"/>
        </w:rPr>
        <w:t>Y</w:t>
      </w:r>
      <w:r w:rsidR="00BA06BE" w:rsidRPr="00222A23">
        <w:rPr>
          <w:rFonts w:cs="Arial"/>
          <w:szCs w:val="22"/>
        </w:rPr>
        <w:t xml:space="preserve">ou </w:t>
      </w:r>
      <w:r w:rsidR="00931C57" w:rsidRPr="00222A23">
        <w:rPr>
          <w:rFonts w:cs="Arial"/>
          <w:szCs w:val="22"/>
        </w:rPr>
        <w:t xml:space="preserve">would like to: </w:t>
      </w:r>
    </w:p>
    <w:p w14:paraId="1EF53F92" w14:textId="77777777" w:rsidR="00704C48" w:rsidRPr="00125158" w:rsidRDefault="00704C48" w:rsidP="00704C48">
      <w:pPr>
        <w:pStyle w:val="ListParagraph"/>
        <w:numPr>
          <w:ilvl w:val="2"/>
          <w:numId w:val="2"/>
        </w:numPr>
        <w:rPr>
          <w:rFonts w:cs="Arial"/>
          <w:szCs w:val="22"/>
        </w:rPr>
      </w:pPr>
      <w:r w:rsidRPr="00125158">
        <w:rPr>
          <w:rFonts w:cs="Arial"/>
          <w:szCs w:val="22"/>
        </w:rPr>
        <w:t xml:space="preserve">See the practice nurse – and go through information with them first. </w:t>
      </w:r>
    </w:p>
    <w:p w14:paraId="41948F0B" w14:textId="6DB23102" w:rsidR="00704C48" w:rsidRPr="00125158" w:rsidRDefault="00704C48" w:rsidP="00704C48">
      <w:pPr>
        <w:pStyle w:val="ListParagraph"/>
        <w:numPr>
          <w:ilvl w:val="2"/>
          <w:numId w:val="2"/>
        </w:numPr>
        <w:rPr>
          <w:rFonts w:cs="Arial"/>
          <w:szCs w:val="22"/>
        </w:rPr>
      </w:pPr>
      <w:r w:rsidRPr="00125158">
        <w:rPr>
          <w:rFonts w:cs="Arial"/>
          <w:szCs w:val="22"/>
        </w:rPr>
        <w:t xml:space="preserve">See the doctor (GP) – and do the health check. </w:t>
      </w:r>
    </w:p>
    <w:p w14:paraId="7B406C03" w14:textId="69BA5809" w:rsidR="00704C48" w:rsidRPr="00125158" w:rsidRDefault="00704C48" w:rsidP="00704C48">
      <w:pPr>
        <w:pStyle w:val="ListParagraph"/>
        <w:numPr>
          <w:ilvl w:val="2"/>
          <w:numId w:val="2"/>
        </w:numPr>
        <w:rPr>
          <w:rFonts w:cs="Arial"/>
          <w:szCs w:val="22"/>
        </w:rPr>
      </w:pPr>
      <w:r w:rsidRPr="00125158">
        <w:rPr>
          <w:rFonts w:cs="Arial"/>
          <w:szCs w:val="22"/>
        </w:rPr>
        <w:t>Follow-up with the practice nurse –</w:t>
      </w:r>
      <w:r>
        <w:rPr>
          <w:rFonts w:cs="Arial"/>
          <w:szCs w:val="22"/>
        </w:rPr>
        <w:t xml:space="preserve"> and</w:t>
      </w:r>
      <w:r w:rsidRPr="00125158">
        <w:rPr>
          <w:rFonts w:cs="Arial"/>
          <w:szCs w:val="22"/>
        </w:rPr>
        <w:t xml:space="preserve"> they will work with you to make the </w:t>
      </w:r>
      <w:r w:rsidRPr="00125158">
        <w:rPr>
          <w:rFonts w:cs="Arial"/>
          <w:b/>
          <w:bCs/>
          <w:szCs w:val="22"/>
        </w:rPr>
        <w:t xml:space="preserve">action plan </w:t>
      </w:r>
      <w:r w:rsidRPr="00125158">
        <w:rPr>
          <w:rFonts w:cs="Arial"/>
          <w:szCs w:val="22"/>
        </w:rPr>
        <w:t xml:space="preserve">with next steps for your health care journey. </w:t>
      </w:r>
    </w:p>
    <w:p w14:paraId="6B40ACFF" w14:textId="40ACC5DF" w:rsidR="00BA06BE" w:rsidRPr="008D3EFC" w:rsidRDefault="008D3EFC" w:rsidP="008D3EFC">
      <w:pPr>
        <w:pStyle w:val="ListParagraph"/>
        <w:numPr>
          <w:ilvl w:val="0"/>
          <w:numId w:val="2"/>
        </w:numPr>
        <w:rPr>
          <w:szCs w:val="22"/>
          <w:lang w:eastAsia="en-AU"/>
        </w:rPr>
      </w:pPr>
      <w:r>
        <w:rPr>
          <w:szCs w:val="22"/>
          <w:lang w:eastAsia="en-AU"/>
        </w:rPr>
        <w:t xml:space="preserve">Ask the receptionist </w:t>
      </w:r>
      <w:r w:rsidR="00175675">
        <w:rPr>
          <w:szCs w:val="22"/>
          <w:lang w:eastAsia="en-AU"/>
        </w:rPr>
        <w:t xml:space="preserve">for a copy of the CHAP tool if you haven’t already accessed this online. You will need to have your email address ready to </w:t>
      </w:r>
      <w:r w:rsidR="00045D9B">
        <w:rPr>
          <w:szCs w:val="22"/>
          <w:lang w:eastAsia="en-AU"/>
        </w:rPr>
        <w:t>give to</w:t>
      </w:r>
      <w:r w:rsidR="00175675">
        <w:rPr>
          <w:szCs w:val="22"/>
          <w:lang w:eastAsia="en-AU"/>
        </w:rPr>
        <w:t xml:space="preserve"> the receptionist. </w:t>
      </w:r>
      <w:r w:rsidR="00045D9B">
        <w:rPr>
          <w:szCs w:val="22"/>
          <w:lang w:eastAsia="en-AU"/>
        </w:rPr>
        <w:t xml:space="preserve">Once you have completed Part 1 of the CHAP tool it will go back to the clinic before the appointment by email. </w:t>
      </w:r>
    </w:p>
    <w:p w14:paraId="3F8F96E6" w14:textId="77777777" w:rsidR="003905AA" w:rsidRDefault="003905AA" w:rsidP="003905AA">
      <w:pPr>
        <w:rPr>
          <w:sz w:val="22"/>
          <w:szCs w:val="22"/>
          <w:lang w:eastAsia="ja-JP"/>
        </w:rPr>
      </w:pPr>
    </w:p>
    <w:p w14:paraId="77547573" w14:textId="77777777" w:rsidR="0014265A" w:rsidRDefault="0014265A" w:rsidP="003905AA">
      <w:pPr>
        <w:rPr>
          <w:sz w:val="22"/>
          <w:szCs w:val="22"/>
          <w:lang w:eastAsia="ja-JP"/>
        </w:rPr>
      </w:pPr>
    </w:p>
    <w:p w14:paraId="702D215C" w14:textId="1C91427B" w:rsidR="0014265A" w:rsidRPr="004B0AD0" w:rsidRDefault="0014265A" w:rsidP="0014265A">
      <w:pPr>
        <w:shd w:val="clear" w:color="auto" w:fill="405438"/>
        <w:rPr>
          <w:rFonts w:cs="Arial"/>
          <w:b/>
          <w:bCs/>
          <w:sz w:val="16"/>
          <w:szCs w:val="20"/>
        </w:rPr>
      </w:pPr>
      <w:r w:rsidRPr="00917A54">
        <w:rPr>
          <w:rFonts w:cs="Arial"/>
          <w:b/>
          <w:bCs/>
          <w:color w:val="C00000"/>
          <w:sz w:val="16"/>
          <w:szCs w:val="20"/>
        </w:rPr>
        <w:br/>
      </w:r>
      <w:r>
        <w:rPr>
          <w:rFonts w:cs="Arial"/>
          <w:b/>
          <w:bCs/>
          <w:color w:val="FFFFFF" w:themeColor="background1"/>
          <w:sz w:val="24"/>
          <w:szCs w:val="32"/>
        </w:rPr>
        <w:t>Things to bring to</w:t>
      </w:r>
      <w:r w:rsidRPr="004B0AD0">
        <w:rPr>
          <w:rFonts w:cs="Arial"/>
          <w:b/>
          <w:bCs/>
          <w:color w:val="FFFFFF" w:themeColor="background1"/>
          <w:sz w:val="24"/>
          <w:szCs w:val="32"/>
        </w:rPr>
        <w:t xml:space="preserve"> your appointment: </w:t>
      </w:r>
      <w:r w:rsidRPr="004B0AD0">
        <w:rPr>
          <w:rFonts w:cs="Arial"/>
          <w:b/>
          <w:bCs/>
          <w:color w:val="FFFFFF" w:themeColor="background1"/>
          <w:sz w:val="24"/>
          <w:szCs w:val="32"/>
        </w:rPr>
        <w:br/>
      </w:r>
    </w:p>
    <w:p w14:paraId="087F244F" w14:textId="77777777" w:rsidR="00646643" w:rsidRPr="00646643" w:rsidRDefault="00646643" w:rsidP="00136A36">
      <w:pPr>
        <w:pStyle w:val="ListParagraph"/>
        <w:numPr>
          <w:ilvl w:val="0"/>
          <w:numId w:val="2"/>
        </w:numPr>
        <w:rPr>
          <w:rFonts w:cs="Arial"/>
          <w:strike/>
          <w:sz w:val="18"/>
          <w:szCs w:val="22"/>
        </w:rPr>
      </w:pPr>
      <w:r>
        <w:rPr>
          <w:rFonts w:cs="Arial"/>
          <w:szCs w:val="28"/>
        </w:rPr>
        <w:t xml:space="preserve">Part 1 of the CHAP – that you have filled in. </w:t>
      </w:r>
    </w:p>
    <w:p w14:paraId="5DE71458" w14:textId="3EF7557A" w:rsidR="00136A36" w:rsidRPr="00DC2810" w:rsidRDefault="00646643" w:rsidP="00136A36">
      <w:pPr>
        <w:pStyle w:val="ListParagraph"/>
        <w:numPr>
          <w:ilvl w:val="0"/>
          <w:numId w:val="2"/>
        </w:numPr>
        <w:rPr>
          <w:rFonts w:cs="Arial"/>
          <w:strike/>
          <w:sz w:val="18"/>
          <w:szCs w:val="22"/>
        </w:rPr>
      </w:pPr>
      <w:r>
        <w:rPr>
          <w:rFonts w:cs="Arial"/>
          <w:szCs w:val="28"/>
        </w:rPr>
        <w:t xml:space="preserve">Part 2 of the CHAP – </w:t>
      </w:r>
      <w:r w:rsidR="001D10D8">
        <w:rPr>
          <w:rFonts w:cs="Arial"/>
          <w:szCs w:val="28"/>
        </w:rPr>
        <w:t>leave this blank</w:t>
      </w:r>
      <w:r w:rsidR="00DC2810">
        <w:rPr>
          <w:rFonts w:cs="Arial"/>
          <w:szCs w:val="28"/>
        </w:rPr>
        <w:t>,</w:t>
      </w:r>
      <w:r w:rsidR="001D10D8">
        <w:rPr>
          <w:rFonts w:cs="Arial"/>
          <w:szCs w:val="28"/>
        </w:rPr>
        <w:t xml:space="preserve"> so the nurse and doctor can fill this in. </w:t>
      </w:r>
      <w:r w:rsidR="00136A36" w:rsidRPr="00136A36">
        <w:rPr>
          <w:rFonts w:cs="Arial"/>
          <w:szCs w:val="28"/>
        </w:rPr>
        <w:t xml:space="preserve"> </w:t>
      </w:r>
    </w:p>
    <w:p w14:paraId="69E983CD" w14:textId="4FE2BFC8" w:rsidR="005D34CD" w:rsidRPr="00360C66" w:rsidRDefault="008D3236" w:rsidP="00136A36">
      <w:pPr>
        <w:pStyle w:val="ListParagraph"/>
        <w:numPr>
          <w:ilvl w:val="0"/>
          <w:numId w:val="2"/>
        </w:numPr>
        <w:rPr>
          <w:rFonts w:cs="Arial"/>
          <w:sz w:val="18"/>
          <w:szCs w:val="22"/>
        </w:rPr>
      </w:pPr>
      <w:r>
        <w:rPr>
          <w:rFonts w:cs="Arial"/>
          <w:szCs w:val="28"/>
        </w:rPr>
        <w:t xml:space="preserve">Any letters or reports from other health professionals you </w:t>
      </w:r>
      <w:r w:rsidR="00DC6A3E">
        <w:rPr>
          <w:rFonts w:cs="Arial"/>
          <w:szCs w:val="28"/>
        </w:rPr>
        <w:t>are connected with</w:t>
      </w:r>
      <w:r w:rsidR="00C6662B">
        <w:rPr>
          <w:rFonts w:cs="Arial"/>
          <w:szCs w:val="28"/>
        </w:rPr>
        <w:t>, including any allied he</w:t>
      </w:r>
      <w:r w:rsidR="00C6662B" w:rsidRPr="00360C66">
        <w:rPr>
          <w:rFonts w:cs="Arial"/>
          <w:szCs w:val="28"/>
        </w:rPr>
        <w:t xml:space="preserve">alth supports </w:t>
      </w:r>
      <w:r w:rsidR="005D34CD" w:rsidRPr="00360C66">
        <w:rPr>
          <w:rFonts w:cs="Arial"/>
          <w:szCs w:val="28"/>
        </w:rPr>
        <w:t>that may be funded through NDIS</w:t>
      </w:r>
      <w:r w:rsidR="00F02183" w:rsidRPr="00360C66">
        <w:rPr>
          <w:rFonts w:cs="Arial"/>
          <w:szCs w:val="28"/>
        </w:rPr>
        <w:t xml:space="preserve"> – consider</w:t>
      </w:r>
      <w:r w:rsidR="005D34CD" w:rsidRPr="00360C66">
        <w:rPr>
          <w:rFonts w:cs="Arial"/>
          <w:szCs w:val="28"/>
        </w:rPr>
        <w:t xml:space="preserve">: </w:t>
      </w:r>
    </w:p>
    <w:p w14:paraId="08CB944C" w14:textId="1C4125FF" w:rsidR="00DC2810" w:rsidRPr="00136A36" w:rsidRDefault="005D34CD" w:rsidP="005D34CD">
      <w:pPr>
        <w:pStyle w:val="ListParagraph"/>
        <w:numPr>
          <w:ilvl w:val="1"/>
          <w:numId w:val="2"/>
        </w:numPr>
        <w:rPr>
          <w:rFonts w:cs="Arial"/>
          <w:strike/>
          <w:sz w:val="18"/>
          <w:szCs w:val="22"/>
        </w:rPr>
      </w:pPr>
      <w:r w:rsidRPr="00360C66">
        <w:rPr>
          <w:rFonts w:cs="Arial"/>
          <w:szCs w:val="28"/>
        </w:rPr>
        <w:t>Podiatrist</w:t>
      </w:r>
      <w:r>
        <w:rPr>
          <w:rFonts w:cs="Arial"/>
          <w:szCs w:val="28"/>
        </w:rPr>
        <w:t xml:space="preserve"> / </w:t>
      </w:r>
      <w:r w:rsidR="00F02183">
        <w:rPr>
          <w:rFonts w:cs="Arial"/>
          <w:szCs w:val="28"/>
        </w:rPr>
        <w:t xml:space="preserve">dietitian / occupational therapist </w:t>
      </w:r>
      <w:r w:rsidR="006E183F">
        <w:rPr>
          <w:rFonts w:cs="Arial"/>
          <w:szCs w:val="28"/>
        </w:rPr>
        <w:t xml:space="preserve">/ speech pathologist </w:t>
      </w:r>
      <w:r w:rsidR="00360C66">
        <w:rPr>
          <w:rFonts w:cs="Arial"/>
          <w:szCs w:val="28"/>
        </w:rPr>
        <w:t xml:space="preserve">/ physiotherapist </w:t>
      </w:r>
      <w:r w:rsidR="006E183F">
        <w:rPr>
          <w:rFonts w:cs="Arial"/>
          <w:szCs w:val="28"/>
        </w:rPr>
        <w:t xml:space="preserve">etc. </w:t>
      </w:r>
    </w:p>
    <w:p w14:paraId="67D84DCA" w14:textId="77777777" w:rsidR="0014265A" w:rsidRDefault="0014265A" w:rsidP="00B2487F">
      <w:pPr>
        <w:rPr>
          <w:rFonts w:cs="Arial"/>
          <w:strike/>
          <w:color w:val="C00000"/>
          <w:sz w:val="18"/>
          <w:szCs w:val="22"/>
        </w:rPr>
      </w:pPr>
    </w:p>
    <w:p w14:paraId="54442ECE" w14:textId="77777777" w:rsidR="00C365D1" w:rsidRPr="00045D9B" w:rsidRDefault="00C365D1" w:rsidP="00B2487F">
      <w:pPr>
        <w:rPr>
          <w:rFonts w:cs="Arial"/>
          <w:strike/>
          <w:color w:val="C00000"/>
          <w:sz w:val="18"/>
          <w:szCs w:val="22"/>
        </w:rPr>
      </w:pPr>
    </w:p>
    <w:p w14:paraId="33E6A6DC" w14:textId="5357FDF0" w:rsidR="003905AA" w:rsidRPr="004B0AD0" w:rsidRDefault="003905AA" w:rsidP="003905AA">
      <w:pPr>
        <w:shd w:val="clear" w:color="auto" w:fill="405438"/>
        <w:rPr>
          <w:rFonts w:cs="Arial"/>
          <w:b/>
          <w:bCs/>
          <w:sz w:val="16"/>
          <w:szCs w:val="20"/>
        </w:rPr>
      </w:pPr>
      <w:r w:rsidRPr="00917A54">
        <w:rPr>
          <w:rFonts w:cs="Arial"/>
          <w:b/>
          <w:bCs/>
          <w:color w:val="C00000"/>
          <w:sz w:val="16"/>
          <w:szCs w:val="20"/>
        </w:rPr>
        <w:br/>
      </w:r>
      <w:r w:rsidRPr="004B0AD0">
        <w:rPr>
          <w:rFonts w:cs="Arial"/>
          <w:b/>
          <w:bCs/>
          <w:color w:val="FFFFFF" w:themeColor="background1"/>
          <w:sz w:val="24"/>
          <w:szCs w:val="32"/>
        </w:rPr>
        <w:t xml:space="preserve">After your appointment: </w:t>
      </w:r>
      <w:r w:rsidRPr="004B0AD0">
        <w:rPr>
          <w:rFonts w:cs="Arial"/>
          <w:b/>
          <w:bCs/>
          <w:color w:val="FFFFFF" w:themeColor="background1"/>
          <w:sz w:val="24"/>
          <w:szCs w:val="32"/>
        </w:rPr>
        <w:br/>
      </w:r>
    </w:p>
    <w:p w14:paraId="34A978E0" w14:textId="77777777" w:rsidR="004B0AD0" w:rsidRPr="004B0AD0" w:rsidRDefault="004B0AD0" w:rsidP="004B0AD0">
      <w:pPr>
        <w:rPr>
          <w:rFonts w:cs="Arial"/>
          <w:sz w:val="22"/>
          <w:szCs w:val="28"/>
        </w:rPr>
      </w:pPr>
      <w:r w:rsidRPr="004B0AD0">
        <w:rPr>
          <w:rFonts w:cs="Arial"/>
          <w:sz w:val="22"/>
          <w:szCs w:val="28"/>
        </w:rPr>
        <w:t xml:space="preserve">You and your supporter will do the things in your health action plan. Things in the action plan may be: </w:t>
      </w:r>
    </w:p>
    <w:p w14:paraId="648F065C" w14:textId="77777777" w:rsidR="004B0AD0" w:rsidRPr="004B0AD0" w:rsidRDefault="004B0AD0" w:rsidP="004B0AD0">
      <w:pPr>
        <w:numPr>
          <w:ilvl w:val="0"/>
          <w:numId w:val="45"/>
        </w:numPr>
        <w:rPr>
          <w:rFonts w:cs="Arial"/>
          <w:sz w:val="22"/>
          <w:szCs w:val="28"/>
          <w:lang w:val="en-US"/>
        </w:rPr>
      </w:pPr>
      <w:r w:rsidRPr="004B0AD0">
        <w:rPr>
          <w:rFonts w:cs="Arial"/>
          <w:sz w:val="22"/>
          <w:szCs w:val="28"/>
          <w:lang w:val="en-US"/>
        </w:rPr>
        <w:t>having another appointment to talk more about something specific,</w:t>
      </w:r>
    </w:p>
    <w:p w14:paraId="5DF3E138" w14:textId="77777777" w:rsidR="004B0AD0" w:rsidRPr="004B0AD0" w:rsidRDefault="004B0AD0" w:rsidP="004B0AD0">
      <w:pPr>
        <w:numPr>
          <w:ilvl w:val="0"/>
          <w:numId w:val="45"/>
        </w:numPr>
        <w:rPr>
          <w:rFonts w:cs="Arial"/>
          <w:sz w:val="22"/>
          <w:szCs w:val="28"/>
          <w:lang w:val="en-US"/>
        </w:rPr>
      </w:pPr>
      <w:r w:rsidRPr="004B0AD0">
        <w:rPr>
          <w:rFonts w:cs="Arial"/>
          <w:sz w:val="22"/>
          <w:szCs w:val="28"/>
          <w:lang w:val="en-US"/>
        </w:rPr>
        <w:t xml:space="preserve">seeing another health professional, such as the dentist for a dental check, or having a poo check or </w:t>
      </w:r>
    </w:p>
    <w:p w14:paraId="70140D76" w14:textId="77777777" w:rsidR="004B0AD0" w:rsidRPr="004B0AD0" w:rsidRDefault="004B0AD0" w:rsidP="004B0AD0">
      <w:pPr>
        <w:numPr>
          <w:ilvl w:val="0"/>
          <w:numId w:val="45"/>
        </w:numPr>
        <w:rPr>
          <w:rFonts w:cs="Arial"/>
          <w:sz w:val="22"/>
          <w:szCs w:val="28"/>
          <w:lang w:val="en-US"/>
        </w:rPr>
      </w:pPr>
      <w:r w:rsidRPr="004B0AD0">
        <w:rPr>
          <w:rFonts w:cs="Arial"/>
          <w:sz w:val="22"/>
          <w:szCs w:val="28"/>
          <w:lang w:val="en-US"/>
        </w:rPr>
        <w:t xml:space="preserve">doing other health tasks. </w:t>
      </w:r>
    </w:p>
    <w:p w14:paraId="329C0922" w14:textId="5D332614" w:rsidR="003905AA" w:rsidRDefault="004B0AD0" w:rsidP="003905AA">
      <w:pPr>
        <w:rPr>
          <w:rFonts w:cs="Arial"/>
          <w:sz w:val="22"/>
          <w:szCs w:val="28"/>
        </w:rPr>
      </w:pPr>
      <w:r w:rsidRPr="004B0AD0">
        <w:rPr>
          <w:rFonts w:cs="Arial"/>
          <w:sz w:val="22"/>
          <w:szCs w:val="28"/>
        </w:rPr>
        <w:t xml:space="preserve">It is important you follow-up on the action plan to keep you in good health for longer. </w:t>
      </w:r>
    </w:p>
    <w:p w14:paraId="1A6540BE" w14:textId="627A159C" w:rsidR="008A05FD" w:rsidRDefault="008A05FD" w:rsidP="003905AA">
      <w:pPr>
        <w:rPr>
          <w:rFonts w:cs="Arial"/>
          <w:sz w:val="22"/>
          <w:szCs w:val="28"/>
        </w:rPr>
      </w:pPr>
    </w:p>
    <w:p w14:paraId="1324AFBA" w14:textId="504A1519" w:rsidR="008A05FD" w:rsidRDefault="008A05FD" w:rsidP="008A05FD">
      <w:pPr>
        <w:rPr>
          <w:sz w:val="22"/>
        </w:rPr>
      </w:pPr>
    </w:p>
    <w:p w14:paraId="169352DC" w14:textId="6212BE0F" w:rsidR="008A05FD" w:rsidRPr="004B0AD0" w:rsidRDefault="008A05FD" w:rsidP="003905AA">
      <w:pPr>
        <w:rPr>
          <w:rFonts w:cs="Arial"/>
          <w:sz w:val="18"/>
          <w:szCs w:val="22"/>
        </w:rPr>
      </w:pPr>
    </w:p>
    <w:p w14:paraId="0726F13C" w14:textId="18058302" w:rsidR="004274F2" w:rsidRDefault="004274F2">
      <w:pPr>
        <w:spacing w:after="0"/>
        <w:rPr>
          <w:rFonts w:cs="Arial"/>
          <w:b/>
          <w:szCs w:val="20"/>
        </w:rPr>
      </w:pPr>
      <w:r>
        <w:rPr>
          <w:rFonts w:cs="Arial"/>
          <w:szCs w:val="20"/>
        </w:rPr>
        <w:br w:type="page"/>
      </w:r>
    </w:p>
    <w:p w14:paraId="5EF0ACDB" w14:textId="77777777" w:rsidR="004274F2" w:rsidRDefault="004274F2" w:rsidP="004274F2">
      <w:pPr>
        <w:pStyle w:val="Heading1"/>
        <w:jc w:val="center"/>
        <w:rPr>
          <w:color w:val="405438"/>
          <w:sz w:val="40"/>
          <w:szCs w:val="44"/>
        </w:rPr>
      </w:pPr>
      <w:r w:rsidRPr="005C7534">
        <w:rPr>
          <w:color w:val="405438"/>
          <w:sz w:val="56"/>
          <w:szCs w:val="72"/>
        </w:rPr>
        <w:lastRenderedPageBreak/>
        <w:t xml:space="preserve">CHAP Checklist </w:t>
      </w:r>
      <w:r>
        <w:rPr>
          <w:color w:val="405438"/>
          <w:sz w:val="56"/>
          <w:szCs w:val="72"/>
        </w:rPr>
        <w:br/>
      </w:r>
      <w:r w:rsidRPr="000A7954">
        <w:rPr>
          <w:color w:val="405438"/>
          <w:sz w:val="40"/>
          <w:szCs w:val="44"/>
        </w:rPr>
        <w:t xml:space="preserve">Preparing for your </w:t>
      </w:r>
      <w:r>
        <w:rPr>
          <w:color w:val="405438"/>
          <w:sz w:val="40"/>
          <w:szCs w:val="44"/>
        </w:rPr>
        <w:t>Y</w:t>
      </w:r>
      <w:r w:rsidRPr="000A7954">
        <w:rPr>
          <w:color w:val="405438"/>
          <w:sz w:val="40"/>
          <w:szCs w:val="44"/>
        </w:rPr>
        <w:t xml:space="preserve">early </w:t>
      </w:r>
      <w:r>
        <w:rPr>
          <w:color w:val="405438"/>
          <w:sz w:val="40"/>
          <w:szCs w:val="44"/>
        </w:rPr>
        <w:t>H</w:t>
      </w:r>
      <w:r w:rsidRPr="000A7954">
        <w:rPr>
          <w:color w:val="405438"/>
          <w:sz w:val="40"/>
          <w:szCs w:val="44"/>
        </w:rPr>
        <w:t xml:space="preserve">ealth </w:t>
      </w:r>
      <w:r>
        <w:rPr>
          <w:color w:val="405438"/>
          <w:sz w:val="40"/>
          <w:szCs w:val="44"/>
        </w:rPr>
        <w:t>As</w:t>
      </w:r>
      <w:r w:rsidRPr="000A7954">
        <w:rPr>
          <w:color w:val="405438"/>
          <w:sz w:val="40"/>
          <w:szCs w:val="44"/>
        </w:rPr>
        <w:t xml:space="preserve">sessment </w:t>
      </w:r>
    </w:p>
    <w:p w14:paraId="5224387B" w14:textId="77777777" w:rsidR="004274F2" w:rsidRPr="00E77E04" w:rsidRDefault="004274F2" w:rsidP="004274F2">
      <w:pPr>
        <w:rPr>
          <w:sz w:val="22"/>
          <w:szCs w:val="26"/>
          <w:lang w:eastAsia="ja-JP"/>
        </w:rPr>
      </w:pPr>
      <w:r>
        <w:rPr>
          <w:sz w:val="22"/>
          <w:szCs w:val="26"/>
          <w:lang w:eastAsia="ja-JP"/>
        </w:rPr>
        <w:t xml:space="preserve">The Comprehensive Health Assessment Program (CHAP) is a Yearly Health Assessment. </w:t>
      </w:r>
    </w:p>
    <w:p w14:paraId="5297A83D" w14:textId="2800D660" w:rsidR="004274F2" w:rsidRPr="00E77E04" w:rsidRDefault="004274F2" w:rsidP="004274F2">
      <w:pPr>
        <w:rPr>
          <w:sz w:val="22"/>
          <w:szCs w:val="26"/>
          <w:lang w:eastAsia="ja-JP"/>
        </w:rPr>
      </w:pPr>
      <w:r>
        <w:rPr>
          <w:sz w:val="22"/>
          <w:szCs w:val="26"/>
          <w:lang w:eastAsia="ja-JP"/>
        </w:rPr>
        <w:t xml:space="preserve">You can use this CHAP Checklist to tick off things </w:t>
      </w:r>
      <w:r w:rsidR="003C10FC">
        <w:rPr>
          <w:sz w:val="22"/>
          <w:szCs w:val="26"/>
          <w:lang w:eastAsia="ja-JP"/>
        </w:rPr>
        <w:t xml:space="preserve">as you go </w:t>
      </w:r>
      <w:r w:rsidRPr="00E77E04">
        <w:rPr>
          <w:sz w:val="22"/>
          <w:szCs w:val="26"/>
          <w:lang w:eastAsia="ja-JP"/>
        </w:rPr>
        <w:t>prepa</w:t>
      </w:r>
      <w:r w:rsidR="003C10FC">
        <w:rPr>
          <w:sz w:val="22"/>
          <w:szCs w:val="26"/>
          <w:lang w:eastAsia="ja-JP"/>
        </w:rPr>
        <w:t>ring</w:t>
      </w:r>
      <w:r w:rsidRPr="00E77E04">
        <w:rPr>
          <w:sz w:val="22"/>
          <w:szCs w:val="26"/>
          <w:lang w:eastAsia="ja-JP"/>
        </w:rPr>
        <w:t xml:space="preserve"> for your appointment</w:t>
      </w:r>
      <w:r>
        <w:rPr>
          <w:sz w:val="22"/>
          <w:szCs w:val="26"/>
          <w:lang w:eastAsia="ja-JP"/>
        </w:rPr>
        <w:t xml:space="preserve">. </w:t>
      </w:r>
      <w:r>
        <w:rPr>
          <w:sz w:val="22"/>
          <w:szCs w:val="26"/>
          <w:lang w:eastAsia="ja-JP"/>
        </w:rPr>
        <w:br/>
      </w:r>
    </w:p>
    <w:p w14:paraId="1F1E1909" w14:textId="74610C47" w:rsidR="004274F2" w:rsidRPr="00B665EE" w:rsidRDefault="004274F2" w:rsidP="004274F2">
      <w:pPr>
        <w:shd w:val="clear" w:color="auto" w:fill="405438"/>
        <w:rPr>
          <w:rFonts w:cs="Arial"/>
          <w:b/>
          <w:bCs/>
          <w:color w:val="FFFFFF" w:themeColor="background1"/>
          <w:sz w:val="16"/>
          <w:szCs w:val="20"/>
        </w:rPr>
      </w:pPr>
      <w:r>
        <w:rPr>
          <w:rFonts w:cs="Arial"/>
          <w:b/>
          <w:bCs/>
          <w:color w:val="FFFFFF" w:themeColor="background1"/>
          <w:sz w:val="16"/>
          <w:szCs w:val="20"/>
        </w:rPr>
        <w:t xml:space="preserve"> </w:t>
      </w:r>
      <w:r>
        <w:rPr>
          <w:rFonts w:cs="Arial"/>
          <w:b/>
          <w:bCs/>
          <w:color w:val="FFFFFF" w:themeColor="background1"/>
          <w:sz w:val="24"/>
          <w:szCs w:val="32"/>
        </w:rPr>
        <w:t>About t</w:t>
      </w:r>
      <w:r w:rsidRPr="001348B1">
        <w:rPr>
          <w:rFonts w:cs="Arial"/>
          <w:b/>
          <w:bCs/>
          <w:color w:val="FFFFFF" w:themeColor="background1"/>
          <w:sz w:val="24"/>
          <w:szCs w:val="32"/>
        </w:rPr>
        <w:t xml:space="preserve">wo months before your appointment: </w:t>
      </w:r>
    </w:p>
    <w:p w14:paraId="60B31ED2" w14:textId="77777777" w:rsidR="004274F2" w:rsidRPr="00733244" w:rsidRDefault="00D85FD7" w:rsidP="004274F2">
      <w:pPr>
        <w:rPr>
          <w:rFonts w:cs="Arial"/>
          <w:sz w:val="22"/>
          <w:szCs w:val="28"/>
        </w:rPr>
      </w:pPr>
      <w:sdt>
        <w:sdtPr>
          <w:rPr>
            <w:rFonts w:cs="Arial"/>
            <w:sz w:val="28"/>
            <w:szCs w:val="36"/>
          </w:rPr>
          <w:id w:val="48659408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274F2" w:rsidRPr="007A0DF5">
            <w:rPr>
              <w:rFonts w:ascii="MS Gothic" w:eastAsia="MS Gothic" w:hAnsi="MS Gothic" w:cs="Arial" w:hint="eastAsia"/>
              <w:sz w:val="28"/>
              <w:szCs w:val="36"/>
            </w:rPr>
            <w:t>☐</w:t>
          </w:r>
        </w:sdtContent>
      </w:sdt>
      <w:r w:rsidR="004274F2" w:rsidRPr="007A0DF5">
        <w:rPr>
          <w:rFonts w:cs="Arial"/>
          <w:sz w:val="28"/>
          <w:szCs w:val="36"/>
        </w:rPr>
        <w:t xml:space="preserve"> </w:t>
      </w:r>
      <w:r w:rsidR="004274F2" w:rsidRPr="00733244">
        <w:rPr>
          <w:rFonts w:cs="Arial"/>
          <w:sz w:val="22"/>
          <w:szCs w:val="28"/>
        </w:rPr>
        <w:t xml:space="preserve">Have you booked your appointment for the yearly health assessment CHAP? </w:t>
      </w:r>
    </w:p>
    <w:p w14:paraId="52B2531A" w14:textId="3BFE048E" w:rsidR="004274F2" w:rsidRPr="00733244" w:rsidRDefault="00D85FD7" w:rsidP="004274F2">
      <w:pPr>
        <w:rPr>
          <w:rFonts w:cs="Arial"/>
          <w:sz w:val="22"/>
          <w:szCs w:val="28"/>
        </w:rPr>
      </w:pPr>
      <w:sdt>
        <w:sdtPr>
          <w:rPr>
            <w:rFonts w:cs="Arial"/>
            <w:sz w:val="28"/>
            <w:szCs w:val="36"/>
          </w:rPr>
          <w:id w:val="135854467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274F2" w:rsidRPr="007A0DF5">
            <w:rPr>
              <w:rFonts w:ascii="MS Gothic" w:eastAsia="MS Gothic" w:hAnsi="MS Gothic" w:cs="Arial" w:hint="eastAsia"/>
              <w:sz w:val="28"/>
              <w:szCs w:val="36"/>
            </w:rPr>
            <w:t>☐</w:t>
          </w:r>
        </w:sdtContent>
      </w:sdt>
      <w:r w:rsidR="004274F2" w:rsidRPr="007A0DF5">
        <w:rPr>
          <w:rFonts w:cs="Arial"/>
          <w:sz w:val="28"/>
          <w:szCs w:val="36"/>
        </w:rPr>
        <w:t xml:space="preserve"> </w:t>
      </w:r>
      <w:r w:rsidR="004274F2" w:rsidRPr="00733244">
        <w:rPr>
          <w:rFonts w:cs="Arial"/>
          <w:sz w:val="22"/>
          <w:szCs w:val="28"/>
        </w:rPr>
        <w:t>Have you got access to the CHAP</w:t>
      </w:r>
      <w:r w:rsidR="005911F4">
        <w:rPr>
          <w:rFonts w:cs="Arial"/>
          <w:sz w:val="22"/>
          <w:szCs w:val="28"/>
        </w:rPr>
        <w:t xml:space="preserve"> and relevant health monitoring information (such as </w:t>
      </w:r>
      <w:r w:rsidR="00776C45">
        <w:rPr>
          <w:rFonts w:cs="Arial"/>
          <w:sz w:val="22"/>
          <w:szCs w:val="28"/>
        </w:rPr>
        <w:t>medication chart, epilepsy tracker, signs and symptoms tracker)</w:t>
      </w:r>
      <w:r w:rsidR="004274F2" w:rsidRPr="00733244">
        <w:rPr>
          <w:rFonts w:cs="Arial"/>
          <w:sz w:val="22"/>
          <w:szCs w:val="28"/>
        </w:rPr>
        <w:t xml:space="preserve">? </w:t>
      </w:r>
      <w:r w:rsidR="004274F2">
        <w:rPr>
          <w:rFonts w:cs="Arial"/>
          <w:sz w:val="22"/>
          <w:szCs w:val="28"/>
        </w:rPr>
        <w:t xml:space="preserve">(If not, ask the clinic.) </w:t>
      </w:r>
    </w:p>
    <w:p w14:paraId="1E2AED1B" w14:textId="20FFF11A" w:rsidR="004274F2" w:rsidRDefault="00D85FD7" w:rsidP="004274F2">
      <w:pPr>
        <w:rPr>
          <w:rFonts w:cs="Arial"/>
          <w:sz w:val="22"/>
          <w:szCs w:val="28"/>
        </w:rPr>
      </w:pPr>
      <w:sdt>
        <w:sdtPr>
          <w:rPr>
            <w:rFonts w:cs="Arial"/>
            <w:sz w:val="28"/>
            <w:szCs w:val="36"/>
          </w:rPr>
          <w:id w:val="184627895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274F2" w:rsidRPr="007A0DF5">
            <w:rPr>
              <w:rFonts w:ascii="MS Gothic" w:eastAsia="MS Gothic" w:hAnsi="MS Gothic" w:cs="Arial" w:hint="eastAsia"/>
              <w:sz w:val="28"/>
              <w:szCs w:val="36"/>
            </w:rPr>
            <w:t>☐</w:t>
          </w:r>
        </w:sdtContent>
      </w:sdt>
      <w:r w:rsidR="004274F2" w:rsidRPr="007A0DF5">
        <w:rPr>
          <w:rFonts w:cs="Arial"/>
          <w:sz w:val="28"/>
          <w:szCs w:val="36"/>
        </w:rPr>
        <w:t xml:space="preserve"> </w:t>
      </w:r>
      <w:r w:rsidR="004274F2" w:rsidRPr="00733244">
        <w:rPr>
          <w:rFonts w:cs="Arial"/>
          <w:sz w:val="22"/>
          <w:szCs w:val="28"/>
        </w:rPr>
        <w:t>Have you started to fill in Part 1 of the CHAP?</w:t>
      </w:r>
      <w:r w:rsidR="005A1F76">
        <w:rPr>
          <w:rFonts w:cs="Arial"/>
          <w:sz w:val="22"/>
          <w:szCs w:val="28"/>
        </w:rPr>
        <w:t xml:space="preserve"> </w:t>
      </w:r>
    </w:p>
    <w:p w14:paraId="6CCB4AEB" w14:textId="77777777" w:rsidR="00C66543" w:rsidRPr="00D43D08" w:rsidRDefault="00C66543" w:rsidP="004274F2">
      <w:pPr>
        <w:rPr>
          <w:rFonts w:cs="Arial"/>
          <w:sz w:val="22"/>
          <w:szCs w:val="28"/>
        </w:rPr>
      </w:pPr>
    </w:p>
    <w:p w14:paraId="6FD6E46C" w14:textId="6D7CFD3A" w:rsidR="004274F2" w:rsidRPr="00B665EE" w:rsidRDefault="004274F2" w:rsidP="004274F2">
      <w:pPr>
        <w:shd w:val="clear" w:color="auto" w:fill="405438"/>
        <w:rPr>
          <w:rFonts w:cs="Arial"/>
          <w:b/>
          <w:bCs/>
          <w:color w:val="FFFFFF" w:themeColor="background1"/>
          <w:sz w:val="16"/>
          <w:szCs w:val="20"/>
        </w:rPr>
      </w:pPr>
      <w:r>
        <w:rPr>
          <w:rFonts w:cs="Arial"/>
          <w:b/>
          <w:bCs/>
          <w:color w:val="FFFFFF" w:themeColor="background1"/>
          <w:sz w:val="24"/>
          <w:szCs w:val="32"/>
        </w:rPr>
        <w:t xml:space="preserve">About </w:t>
      </w:r>
      <w:r w:rsidRPr="001348B1">
        <w:rPr>
          <w:rFonts w:cs="Arial"/>
          <w:b/>
          <w:bCs/>
          <w:color w:val="FFFFFF" w:themeColor="background1"/>
          <w:sz w:val="24"/>
          <w:szCs w:val="32"/>
        </w:rPr>
        <w:t>o</w:t>
      </w:r>
      <w:r>
        <w:rPr>
          <w:rFonts w:cs="Arial"/>
          <w:b/>
          <w:bCs/>
          <w:color w:val="FFFFFF" w:themeColor="background1"/>
          <w:sz w:val="24"/>
          <w:szCs w:val="32"/>
        </w:rPr>
        <w:t>ne</w:t>
      </w:r>
      <w:r w:rsidRPr="001348B1">
        <w:rPr>
          <w:rFonts w:cs="Arial"/>
          <w:b/>
          <w:bCs/>
          <w:color w:val="FFFFFF" w:themeColor="background1"/>
          <w:sz w:val="24"/>
          <w:szCs w:val="32"/>
        </w:rPr>
        <w:t xml:space="preserve"> month before your appointment: </w:t>
      </w:r>
    </w:p>
    <w:p w14:paraId="2205E53E" w14:textId="31D151B7" w:rsidR="004274F2" w:rsidRPr="004D08AD" w:rsidRDefault="00D85FD7" w:rsidP="004274F2">
      <w:pPr>
        <w:rPr>
          <w:rFonts w:cs="Arial"/>
          <w:sz w:val="22"/>
          <w:szCs w:val="28"/>
        </w:rPr>
      </w:pPr>
      <w:sdt>
        <w:sdtPr>
          <w:rPr>
            <w:rFonts w:cs="Arial"/>
            <w:sz w:val="28"/>
            <w:szCs w:val="36"/>
          </w:rPr>
          <w:id w:val="-175558259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274F2" w:rsidRPr="007A0DF5">
            <w:rPr>
              <w:rFonts w:ascii="MS Gothic" w:eastAsia="MS Gothic" w:hAnsi="MS Gothic" w:cs="Arial" w:hint="eastAsia"/>
              <w:sz w:val="28"/>
              <w:szCs w:val="36"/>
            </w:rPr>
            <w:t>☐</w:t>
          </w:r>
        </w:sdtContent>
      </w:sdt>
      <w:r w:rsidR="004274F2" w:rsidRPr="007A0DF5">
        <w:rPr>
          <w:rFonts w:cs="Arial"/>
          <w:sz w:val="28"/>
          <w:szCs w:val="36"/>
        </w:rPr>
        <w:t xml:space="preserve"> </w:t>
      </w:r>
      <w:r w:rsidR="004274F2" w:rsidRPr="004D08AD">
        <w:rPr>
          <w:rFonts w:cs="Arial"/>
          <w:sz w:val="22"/>
          <w:szCs w:val="28"/>
        </w:rPr>
        <w:t>Have you been continuing to fill out Part 1 of the CHAP</w:t>
      </w:r>
      <w:r w:rsidR="00776C45">
        <w:rPr>
          <w:rFonts w:cs="Arial"/>
          <w:sz w:val="22"/>
          <w:szCs w:val="28"/>
        </w:rPr>
        <w:t xml:space="preserve"> and monitoring information</w:t>
      </w:r>
      <w:r w:rsidR="004274F2" w:rsidRPr="004D08AD">
        <w:rPr>
          <w:rFonts w:cs="Arial"/>
          <w:sz w:val="22"/>
          <w:szCs w:val="28"/>
        </w:rPr>
        <w:t xml:space="preserve">? </w:t>
      </w:r>
    </w:p>
    <w:p w14:paraId="5738457A" w14:textId="77777777" w:rsidR="004274F2" w:rsidRDefault="00D85FD7" w:rsidP="004274F2">
      <w:pPr>
        <w:rPr>
          <w:rFonts w:cs="Arial"/>
          <w:sz w:val="22"/>
          <w:szCs w:val="28"/>
        </w:rPr>
      </w:pPr>
      <w:sdt>
        <w:sdtPr>
          <w:rPr>
            <w:rFonts w:cs="Arial"/>
            <w:sz w:val="28"/>
            <w:szCs w:val="36"/>
          </w:rPr>
          <w:id w:val="-121427016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274F2" w:rsidRPr="007A0DF5">
            <w:rPr>
              <w:rFonts w:ascii="MS Gothic" w:eastAsia="MS Gothic" w:hAnsi="MS Gothic" w:cs="Arial" w:hint="eastAsia"/>
              <w:sz w:val="28"/>
              <w:szCs w:val="36"/>
            </w:rPr>
            <w:t>☐</w:t>
          </w:r>
        </w:sdtContent>
      </w:sdt>
      <w:r w:rsidR="004274F2" w:rsidRPr="007A0DF5">
        <w:rPr>
          <w:rFonts w:cs="Arial"/>
          <w:sz w:val="28"/>
          <w:szCs w:val="36"/>
        </w:rPr>
        <w:t xml:space="preserve"> </w:t>
      </w:r>
      <w:r w:rsidR="004274F2" w:rsidRPr="004D08AD">
        <w:rPr>
          <w:rFonts w:cs="Arial"/>
          <w:sz w:val="22"/>
          <w:szCs w:val="28"/>
        </w:rPr>
        <w:t xml:space="preserve">Have you contacted everyone </w:t>
      </w:r>
      <w:r w:rsidR="004274F2">
        <w:rPr>
          <w:rFonts w:cs="Arial"/>
          <w:sz w:val="22"/>
          <w:szCs w:val="28"/>
        </w:rPr>
        <w:t xml:space="preserve">you needed to, to assist you </w:t>
      </w:r>
      <w:r w:rsidR="004274F2" w:rsidRPr="004D08AD">
        <w:rPr>
          <w:rFonts w:cs="Arial"/>
          <w:sz w:val="22"/>
          <w:szCs w:val="28"/>
        </w:rPr>
        <w:t xml:space="preserve">to fill in Part 1 of the CHAP? </w:t>
      </w:r>
    </w:p>
    <w:p w14:paraId="57137BFC" w14:textId="77777777" w:rsidR="00C66543" w:rsidRPr="004D08AD" w:rsidRDefault="00C66543" w:rsidP="004274F2">
      <w:pPr>
        <w:rPr>
          <w:rFonts w:cs="Arial"/>
          <w:sz w:val="22"/>
          <w:szCs w:val="28"/>
        </w:rPr>
      </w:pPr>
    </w:p>
    <w:p w14:paraId="24CE3DE0" w14:textId="2B21A17E" w:rsidR="004274F2" w:rsidRPr="00B665EE" w:rsidRDefault="004274F2" w:rsidP="004274F2">
      <w:pPr>
        <w:shd w:val="clear" w:color="auto" w:fill="405438"/>
        <w:rPr>
          <w:rFonts w:cs="Arial"/>
          <w:b/>
          <w:bCs/>
          <w:color w:val="FFFFFF" w:themeColor="background1"/>
          <w:sz w:val="16"/>
          <w:szCs w:val="20"/>
        </w:rPr>
      </w:pPr>
      <w:r>
        <w:rPr>
          <w:rFonts w:cs="Arial"/>
          <w:b/>
          <w:bCs/>
          <w:color w:val="FFFFFF" w:themeColor="background1"/>
          <w:sz w:val="24"/>
          <w:szCs w:val="32"/>
        </w:rPr>
        <w:t xml:space="preserve">About </w:t>
      </w:r>
      <w:r w:rsidRPr="001348B1">
        <w:rPr>
          <w:rFonts w:cs="Arial"/>
          <w:b/>
          <w:bCs/>
          <w:color w:val="FFFFFF" w:themeColor="background1"/>
          <w:sz w:val="24"/>
          <w:szCs w:val="32"/>
        </w:rPr>
        <w:t>o</w:t>
      </w:r>
      <w:r>
        <w:rPr>
          <w:rFonts w:cs="Arial"/>
          <w:b/>
          <w:bCs/>
          <w:color w:val="FFFFFF" w:themeColor="background1"/>
          <w:sz w:val="24"/>
          <w:szCs w:val="32"/>
        </w:rPr>
        <w:t>ne</w:t>
      </w:r>
      <w:r w:rsidRPr="001348B1">
        <w:rPr>
          <w:rFonts w:cs="Arial"/>
          <w:b/>
          <w:bCs/>
          <w:color w:val="FFFFFF" w:themeColor="background1"/>
          <w:sz w:val="24"/>
          <w:szCs w:val="32"/>
        </w:rPr>
        <w:t xml:space="preserve"> </w:t>
      </w:r>
      <w:r>
        <w:rPr>
          <w:rFonts w:cs="Arial"/>
          <w:b/>
          <w:bCs/>
          <w:color w:val="FFFFFF" w:themeColor="background1"/>
          <w:sz w:val="24"/>
          <w:szCs w:val="32"/>
        </w:rPr>
        <w:t>week</w:t>
      </w:r>
      <w:r w:rsidRPr="001348B1">
        <w:rPr>
          <w:rFonts w:cs="Arial"/>
          <w:b/>
          <w:bCs/>
          <w:color w:val="FFFFFF" w:themeColor="background1"/>
          <w:sz w:val="24"/>
          <w:szCs w:val="32"/>
        </w:rPr>
        <w:t xml:space="preserve"> before your appointment: </w:t>
      </w:r>
    </w:p>
    <w:p w14:paraId="17288B13" w14:textId="77777777" w:rsidR="004274F2" w:rsidRPr="00FC5847" w:rsidRDefault="00D85FD7" w:rsidP="004274F2">
      <w:pPr>
        <w:rPr>
          <w:rFonts w:cs="Arial"/>
          <w:sz w:val="22"/>
          <w:szCs w:val="28"/>
        </w:rPr>
      </w:pPr>
      <w:sdt>
        <w:sdtPr>
          <w:rPr>
            <w:rFonts w:cs="Arial"/>
            <w:sz w:val="28"/>
            <w:szCs w:val="36"/>
          </w:rPr>
          <w:id w:val="54178249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274F2" w:rsidRPr="007A0DF5">
            <w:rPr>
              <w:rFonts w:ascii="MS Gothic" w:eastAsia="MS Gothic" w:hAnsi="MS Gothic" w:cs="Arial" w:hint="eastAsia"/>
              <w:sz w:val="28"/>
              <w:szCs w:val="36"/>
            </w:rPr>
            <w:t>☐</w:t>
          </w:r>
        </w:sdtContent>
      </w:sdt>
      <w:r w:rsidR="004274F2" w:rsidRPr="007A0DF5">
        <w:rPr>
          <w:rFonts w:cs="Arial"/>
          <w:sz w:val="28"/>
          <w:szCs w:val="36"/>
        </w:rPr>
        <w:t xml:space="preserve"> </w:t>
      </w:r>
      <w:r w:rsidR="004274F2" w:rsidRPr="00FC5847">
        <w:rPr>
          <w:rFonts w:cs="Arial"/>
          <w:sz w:val="22"/>
          <w:szCs w:val="28"/>
        </w:rPr>
        <w:t xml:space="preserve">Have you completed Part 1 of the CHAP the best you could? </w:t>
      </w:r>
    </w:p>
    <w:p w14:paraId="096C236F" w14:textId="47E38940" w:rsidR="004274F2" w:rsidRPr="00FC5847" w:rsidRDefault="00D85FD7" w:rsidP="004274F2">
      <w:pPr>
        <w:rPr>
          <w:rFonts w:cs="Arial"/>
          <w:sz w:val="22"/>
          <w:szCs w:val="28"/>
        </w:rPr>
      </w:pPr>
      <w:sdt>
        <w:sdtPr>
          <w:rPr>
            <w:rFonts w:cs="Arial"/>
            <w:sz w:val="28"/>
            <w:szCs w:val="36"/>
          </w:rPr>
          <w:id w:val="178222511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274F2" w:rsidRPr="00FC5847">
            <w:rPr>
              <w:rFonts w:ascii="MS Gothic" w:eastAsia="MS Gothic" w:hAnsi="MS Gothic" w:cs="Arial" w:hint="eastAsia"/>
              <w:sz w:val="28"/>
              <w:szCs w:val="36"/>
            </w:rPr>
            <w:t>☐</w:t>
          </w:r>
        </w:sdtContent>
      </w:sdt>
      <w:r w:rsidR="004274F2" w:rsidRPr="00FC5847">
        <w:rPr>
          <w:rFonts w:cs="Arial"/>
          <w:sz w:val="28"/>
          <w:szCs w:val="36"/>
        </w:rPr>
        <w:t xml:space="preserve"> </w:t>
      </w:r>
      <w:r w:rsidR="004274F2" w:rsidRPr="00FC5847">
        <w:rPr>
          <w:rFonts w:cs="Arial"/>
          <w:sz w:val="22"/>
          <w:szCs w:val="28"/>
        </w:rPr>
        <w:t>Have you emailed the completed Part 1 of the CHAP</w:t>
      </w:r>
      <w:r w:rsidR="00776C45">
        <w:rPr>
          <w:rFonts w:cs="Arial"/>
          <w:sz w:val="22"/>
          <w:szCs w:val="28"/>
        </w:rPr>
        <w:t xml:space="preserve"> and monitoring information</w:t>
      </w:r>
      <w:r w:rsidR="004274F2" w:rsidRPr="00FC5847">
        <w:rPr>
          <w:rFonts w:cs="Arial"/>
          <w:sz w:val="22"/>
          <w:szCs w:val="28"/>
        </w:rPr>
        <w:t xml:space="preserve"> to the clinic? </w:t>
      </w:r>
    </w:p>
    <w:p w14:paraId="14981066" w14:textId="77777777" w:rsidR="004274F2" w:rsidRDefault="00D85FD7" w:rsidP="004274F2">
      <w:pPr>
        <w:rPr>
          <w:rFonts w:cs="Arial"/>
          <w:sz w:val="22"/>
          <w:szCs w:val="28"/>
        </w:rPr>
      </w:pPr>
      <w:sdt>
        <w:sdtPr>
          <w:rPr>
            <w:rFonts w:cs="Arial"/>
            <w:sz w:val="28"/>
            <w:szCs w:val="36"/>
          </w:rPr>
          <w:id w:val="163351973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274F2" w:rsidRPr="00FC5847">
            <w:rPr>
              <w:rFonts w:ascii="MS Gothic" w:eastAsia="MS Gothic" w:hAnsi="MS Gothic" w:cs="Arial" w:hint="eastAsia"/>
              <w:sz w:val="28"/>
              <w:szCs w:val="36"/>
            </w:rPr>
            <w:t>☐</w:t>
          </w:r>
        </w:sdtContent>
      </w:sdt>
      <w:r w:rsidR="004274F2" w:rsidRPr="00FC5847">
        <w:rPr>
          <w:rFonts w:cs="Arial"/>
          <w:sz w:val="28"/>
          <w:szCs w:val="36"/>
        </w:rPr>
        <w:t xml:space="preserve"> </w:t>
      </w:r>
      <w:r w:rsidR="004274F2" w:rsidRPr="00FC5847">
        <w:rPr>
          <w:rFonts w:cs="Arial"/>
          <w:sz w:val="22"/>
          <w:szCs w:val="28"/>
        </w:rPr>
        <w:t xml:space="preserve">Have you contacted the clinic if you had any questions before your appointment? </w:t>
      </w:r>
    </w:p>
    <w:p w14:paraId="059C5B7E" w14:textId="77777777" w:rsidR="00C66543" w:rsidRPr="004D08AD" w:rsidRDefault="00C66543" w:rsidP="004274F2">
      <w:pPr>
        <w:rPr>
          <w:rFonts w:cs="Arial"/>
          <w:sz w:val="22"/>
          <w:szCs w:val="28"/>
        </w:rPr>
      </w:pPr>
    </w:p>
    <w:p w14:paraId="28B9DFF0" w14:textId="77BDDE3A" w:rsidR="004274F2" w:rsidRPr="00B665EE" w:rsidRDefault="004274F2" w:rsidP="004274F2">
      <w:pPr>
        <w:shd w:val="clear" w:color="auto" w:fill="405438"/>
        <w:rPr>
          <w:rFonts w:cs="Arial"/>
          <w:b/>
          <w:bCs/>
          <w:color w:val="FFFFFF" w:themeColor="background1"/>
          <w:sz w:val="16"/>
          <w:szCs w:val="20"/>
        </w:rPr>
      </w:pPr>
      <w:r>
        <w:rPr>
          <w:rFonts w:cs="Arial"/>
          <w:b/>
          <w:bCs/>
          <w:color w:val="FFFFFF" w:themeColor="background1"/>
          <w:sz w:val="24"/>
          <w:szCs w:val="32"/>
        </w:rPr>
        <w:t>On the day of your</w:t>
      </w:r>
      <w:r w:rsidRPr="001348B1">
        <w:rPr>
          <w:rFonts w:cs="Arial"/>
          <w:b/>
          <w:bCs/>
          <w:color w:val="FFFFFF" w:themeColor="background1"/>
          <w:sz w:val="24"/>
          <w:szCs w:val="32"/>
        </w:rPr>
        <w:t xml:space="preserve"> appointment: </w:t>
      </w:r>
    </w:p>
    <w:p w14:paraId="7DD0CD94" w14:textId="77777777" w:rsidR="004274F2" w:rsidRPr="001F7107" w:rsidRDefault="00D85FD7" w:rsidP="004274F2">
      <w:pPr>
        <w:rPr>
          <w:rFonts w:cs="Arial"/>
          <w:sz w:val="22"/>
          <w:szCs w:val="28"/>
        </w:rPr>
      </w:pPr>
      <w:sdt>
        <w:sdtPr>
          <w:rPr>
            <w:rFonts w:cs="Arial"/>
            <w:sz w:val="28"/>
            <w:szCs w:val="36"/>
          </w:rPr>
          <w:id w:val="-188987661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274F2" w:rsidRPr="007A0DF5">
            <w:rPr>
              <w:rFonts w:ascii="MS Gothic" w:eastAsia="MS Gothic" w:hAnsi="MS Gothic" w:cs="Arial" w:hint="eastAsia"/>
              <w:sz w:val="28"/>
              <w:szCs w:val="36"/>
            </w:rPr>
            <w:t>☐</w:t>
          </w:r>
        </w:sdtContent>
      </w:sdt>
      <w:r w:rsidR="004274F2" w:rsidRPr="007A0DF5">
        <w:rPr>
          <w:rFonts w:cs="Arial"/>
          <w:sz w:val="28"/>
          <w:szCs w:val="36"/>
        </w:rPr>
        <w:t xml:space="preserve"> </w:t>
      </w:r>
      <w:r w:rsidR="004274F2" w:rsidRPr="001F7107">
        <w:rPr>
          <w:rFonts w:cs="Arial"/>
          <w:sz w:val="22"/>
          <w:szCs w:val="28"/>
        </w:rPr>
        <w:t xml:space="preserve">Consider, calling the clinic to see if they are running on time or late. </w:t>
      </w:r>
    </w:p>
    <w:p w14:paraId="4E6BAD56" w14:textId="77777777" w:rsidR="004274F2" w:rsidRPr="001F7107" w:rsidRDefault="00D85FD7" w:rsidP="004274F2">
      <w:pPr>
        <w:rPr>
          <w:rFonts w:cs="Arial"/>
          <w:sz w:val="22"/>
          <w:szCs w:val="28"/>
        </w:rPr>
      </w:pPr>
      <w:sdt>
        <w:sdtPr>
          <w:rPr>
            <w:rFonts w:cs="Arial"/>
            <w:sz w:val="28"/>
            <w:szCs w:val="36"/>
          </w:rPr>
          <w:id w:val="116605539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274F2" w:rsidRPr="001F7107">
            <w:rPr>
              <w:rFonts w:ascii="MS Gothic" w:eastAsia="MS Gothic" w:hAnsi="MS Gothic" w:cs="Arial" w:hint="eastAsia"/>
              <w:sz w:val="28"/>
              <w:szCs w:val="36"/>
            </w:rPr>
            <w:t>☐</w:t>
          </w:r>
        </w:sdtContent>
      </w:sdt>
      <w:r w:rsidR="004274F2" w:rsidRPr="001F7107">
        <w:rPr>
          <w:rFonts w:cs="Arial"/>
          <w:sz w:val="28"/>
          <w:szCs w:val="36"/>
        </w:rPr>
        <w:t xml:space="preserve"> </w:t>
      </w:r>
      <w:r w:rsidR="004274F2" w:rsidRPr="001F7107">
        <w:rPr>
          <w:rFonts w:cs="Arial"/>
          <w:sz w:val="22"/>
          <w:szCs w:val="28"/>
        </w:rPr>
        <w:t>Wear loose clothing so it is easier for the nurse and doctor to do health tests</w:t>
      </w:r>
      <w:r w:rsidR="004274F2">
        <w:rPr>
          <w:rFonts w:cs="Arial"/>
          <w:sz w:val="22"/>
          <w:szCs w:val="28"/>
        </w:rPr>
        <w:t xml:space="preserve">. </w:t>
      </w:r>
    </w:p>
    <w:p w14:paraId="13E59EC7" w14:textId="69A18B25" w:rsidR="004274F2" w:rsidRDefault="00D85FD7" w:rsidP="004274F2">
      <w:pPr>
        <w:rPr>
          <w:rFonts w:cs="Arial"/>
          <w:sz w:val="22"/>
          <w:szCs w:val="28"/>
        </w:rPr>
      </w:pPr>
      <w:sdt>
        <w:sdtPr>
          <w:rPr>
            <w:rFonts w:cs="Arial"/>
            <w:sz w:val="28"/>
            <w:szCs w:val="36"/>
          </w:rPr>
          <w:id w:val="47920697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274F2" w:rsidRPr="001F7107">
            <w:rPr>
              <w:rFonts w:ascii="MS Gothic" w:eastAsia="MS Gothic" w:hAnsi="MS Gothic" w:cs="Arial" w:hint="eastAsia"/>
              <w:sz w:val="28"/>
              <w:szCs w:val="36"/>
            </w:rPr>
            <w:t>☐</w:t>
          </w:r>
        </w:sdtContent>
      </w:sdt>
      <w:r w:rsidR="004274F2">
        <w:rPr>
          <w:rFonts w:cs="Arial"/>
          <w:sz w:val="28"/>
          <w:szCs w:val="36"/>
        </w:rPr>
        <w:t xml:space="preserve"> </w:t>
      </w:r>
      <w:r w:rsidR="004274F2">
        <w:rPr>
          <w:rFonts w:cs="Arial"/>
          <w:sz w:val="22"/>
          <w:szCs w:val="28"/>
        </w:rPr>
        <w:t>Arrive early for your appointment with a</w:t>
      </w:r>
      <w:r w:rsidR="0029213F">
        <w:rPr>
          <w:rFonts w:cs="Arial"/>
          <w:sz w:val="22"/>
          <w:szCs w:val="28"/>
        </w:rPr>
        <w:t>ll</w:t>
      </w:r>
      <w:r w:rsidR="004274F2">
        <w:rPr>
          <w:rFonts w:cs="Arial"/>
          <w:sz w:val="22"/>
          <w:szCs w:val="28"/>
        </w:rPr>
        <w:t xml:space="preserve"> </w:t>
      </w:r>
      <w:r w:rsidR="0029213F">
        <w:rPr>
          <w:rFonts w:cs="Arial"/>
          <w:sz w:val="22"/>
          <w:szCs w:val="28"/>
        </w:rPr>
        <w:t xml:space="preserve">relevant </w:t>
      </w:r>
      <w:r w:rsidR="004274F2">
        <w:rPr>
          <w:rFonts w:cs="Arial"/>
          <w:sz w:val="22"/>
          <w:szCs w:val="28"/>
        </w:rPr>
        <w:t xml:space="preserve">information. </w:t>
      </w:r>
    </w:p>
    <w:p w14:paraId="62E4CE4E" w14:textId="77777777" w:rsidR="00C66543" w:rsidRPr="00C9601B" w:rsidRDefault="00C66543" w:rsidP="004274F2">
      <w:pPr>
        <w:rPr>
          <w:rFonts w:cs="Arial"/>
          <w:sz w:val="22"/>
          <w:szCs w:val="28"/>
          <w:highlight w:val="green"/>
        </w:rPr>
      </w:pPr>
    </w:p>
    <w:p w14:paraId="6B08E64C" w14:textId="7C12B75D" w:rsidR="004274F2" w:rsidRPr="00B665EE" w:rsidRDefault="004274F2" w:rsidP="004274F2">
      <w:pPr>
        <w:shd w:val="clear" w:color="auto" w:fill="405438"/>
        <w:rPr>
          <w:rFonts w:cs="Arial"/>
          <w:b/>
          <w:bCs/>
          <w:color w:val="FFFFFF" w:themeColor="background1"/>
          <w:sz w:val="16"/>
          <w:szCs w:val="20"/>
        </w:rPr>
      </w:pPr>
      <w:r>
        <w:rPr>
          <w:rFonts w:cs="Arial"/>
          <w:b/>
          <w:bCs/>
          <w:color w:val="FFFFFF" w:themeColor="background1"/>
          <w:sz w:val="24"/>
          <w:szCs w:val="32"/>
        </w:rPr>
        <w:t>After your appointment</w:t>
      </w:r>
      <w:r w:rsidRPr="001348B1">
        <w:rPr>
          <w:rFonts w:cs="Arial"/>
          <w:b/>
          <w:bCs/>
          <w:color w:val="FFFFFF" w:themeColor="background1"/>
          <w:sz w:val="24"/>
          <w:szCs w:val="32"/>
        </w:rPr>
        <w:t xml:space="preserve">: </w:t>
      </w:r>
    </w:p>
    <w:p w14:paraId="44CCE99B" w14:textId="5705FA37" w:rsidR="004274F2" w:rsidRPr="00887427" w:rsidRDefault="00D85FD7" w:rsidP="004274F2">
      <w:pPr>
        <w:rPr>
          <w:rFonts w:cs="Arial"/>
          <w:sz w:val="22"/>
          <w:szCs w:val="28"/>
        </w:rPr>
      </w:pPr>
      <w:sdt>
        <w:sdtPr>
          <w:rPr>
            <w:rFonts w:cs="Arial"/>
            <w:sz w:val="28"/>
            <w:szCs w:val="36"/>
          </w:rPr>
          <w:id w:val="79348565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4274F2" w:rsidRPr="007A0DF5">
            <w:rPr>
              <w:rFonts w:ascii="MS Gothic" w:eastAsia="MS Gothic" w:hAnsi="MS Gothic" w:cs="Arial" w:hint="eastAsia"/>
              <w:sz w:val="28"/>
              <w:szCs w:val="36"/>
            </w:rPr>
            <w:t>☐</w:t>
          </w:r>
        </w:sdtContent>
      </w:sdt>
      <w:r w:rsidR="004274F2" w:rsidRPr="007A0DF5">
        <w:rPr>
          <w:rFonts w:cs="Arial"/>
          <w:sz w:val="28"/>
          <w:szCs w:val="36"/>
        </w:rPr>
        <w:t xml:space="preserve"> </w:t>
      </w:r>
      <w:r w:rsidR="004274F2" w:rsidRPr="00887427">
        <w:rPr>
          <w:rFonts w:cs="Arial"/>
          <w:sz w:val="22"/>
          <w:szCs w:val="28"/>
        </w:rPr>
        <w:t xml:space="preserve">Have you and your supporter started </w:t>
      </w:r>
      <w:r w:rsidR="004274F2">
        <w:rPr>
          <w:rFonts w:cs="Arial"/>
          <w:sz w:val="22"/>
          <w:szCs w:val="28"/>
        </w:rPr>
        <w:t>doing the tasks</w:t>
      </w:r>
      <w:r w:rsidR="004274F2" w:rsidRPr="00887427">
        <w:rPr>
          <w:rFonts w:cs="Arial"/>
          <w:sz w:val="22"/>
          <w:szCs w:val="28"/>
        </w:rPr>
        <w:t xml:space="preserve"> on your health action plan? </w:t>
      </w:r>
      <w:r w:rsidR="00CF6FAB">
        <w:rPr>
          <w:rFonts w:cs="Arial"/>
          <w:sz w:val="22"/>
          <w:szCs w:val="28"/>
        </w:rPr>
        <w:br/>
      </w:r>
    </w:p>
    <w:p w14:paraId="77020D7B" w14:textId="7B7D8642" w:rsidR="004274F2" w:rsidRPr="00CA28E5" w:rsidRDefault="004274F2" w:rsidP="004274F2">
      <w:pPr>
        <w:rPr>
          <w:rFonts w:cs="Arial"/>
          <w:sz w:val="22"/>
          <w:szCs w:val="28"/>
          <w:highlight w:val="green"/>
        </w:rPr>
      </w:pPr>
      <w:r w:rsidRPr="00CA28E5">
        <w:rPr>
          <w:rFonts w:cs="Arial"/>
          <w:sz w:val="22"/>
          <w:szCs w:val="28"/>
        </w:rPr>
        <w:t>Your next yearly health assessment CHAP will be in one year. You can still see your doctor anytime throughout the year if you have any health concerns.</w:t>
      </w:r>
    </w:p>
    <w:p w14:paraId="1EF58E82" w14:textId="06BEC43D" w:rsidR="009F036C" w:rsidRPr="00140490" w:rsidRDefault="004274F2" w:rsidP="004274F2">
      <w:pPr>
        <w:rPr>
          <w:rFonts w:cs="Arial"/>
          <w:b/>
          <w:szCs w:val="20"/>
        </w:rPr>
      </w:pPr>
      <w:r w:rsidRPr="00140490">
        <w:rPr>
          <w:rFonts w:cs="Arial"/>
          <w:b/>
          <w:bCs/>
          <w:i/>
          <w:iCs/>
          <w:sz w:val="22"/>
          <w:szCs w:val="28"/>
        </w:rPr>
        <w:t>The following pages are shown in easy read.</w:t>
      </w:r>
      <w:r w:rsidR="009F036C" w:rsidRPr="00140490">
        <w:rPr>
          <w:rFonts w:cs="Arial"/>
          <w:szCs w:val="20"/>
        </w:rPr>
        <w:br w:type="page"/>
      </w:r>
    </w:p>
    <w:p w14:paraId="0518D62B" w14:textId="0C2FAC4A" w:rsidR="009F036C" w:rsidRDefault="009F036C" w:rsidP="009F036C">
      <w:pPr>
        <w:rPr>
          <w:sz w:val="28"/>
          <w:szCs w:val="28"/>
        </w:rPr>
      </w:pPr>
      <w:r w:rsidRPr="00884CD8">
        <w:rPr>
          <w:noProof/>
          <w:color w:val="405438"/>
        </w:rPr>
        <w:lastRenderedPageBreak/>
        <w:drawing>
          <wp:anchor distT="0" distB="0" distL="114300" distR="114300" simplePos="0" relativeHeight="251658243" behindDoc="0" locked="0" layoutInCell="1" allowOverlap="1" wp14:anchorId="64C733EC" wp14:editId="0E4BB14F">
            <wp:simplePos x="0" y="0"/>
            <wp:positionH relativeFrom="page">
              <wp:align>left</wp:align>
            </wp:positionH>
            <wp:positionV relativeFrom="page">
              <wp:posOffset>12700</wp:posOffset>
            </wp:positionV>
            <wp:extent cx="7959090" cy="561975"/>
            <wp:effectExtent l="0" t="0" r="3810" b="9525"/>
            <wp:wrapNone/>
            <wp:docPr id="17" name="Picture 17" descr="Water droplets on a tree&#10;&#10;Description automatically generated with low confidence">
              <a:extLst xmlns:a="http://schemas.openxmlformats.org/drawingml/2006/main">
                <a:ext uri="{FF2B5EF4-FFF2-40B4-BE49-F238E27FC236}">
                  <a16:creationId xmlns:a16="http://schemas.microsoft.com/office/drawing/2014/main" id="{1080C587-7643-4B87-AA49-BCB06EB0349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Water droplets on a tree&#10;&#10;Description automatically generated with low confidence">
                      <a:extLst>
                        <a:ext uri="{FF2B5EF4-FFF2-40B4-BE49-F238E27FC236}">
                          <a16:creationId xmlns:a16="http://schemas.microsoft.com/office/drawing/2014/main" id="{1080C587-7643-4B87-AA49-BCB06EB0349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99" b="77449"/>
                    <a:stretch/>
                  </pic:blipFill>
                  <pic:spPr bwMode="auto">
                    <a:xfrm>
                      <a:off x="0" y="0"/>
                      <a:ext cx="7959090" cy="561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441AB">
        <w:rPr>
          <w:noProof/>
        </w:rPr>
        <w:drawing>
          <wp:anchor distT="0" distB="0" distL="114300" distR="114300" simplePos="0" relativeHeight="251658242" behindDoc="0" locked="0" layoutInCell="1" allowOverlap="1" wp14:anchorId="3C0AE665" wp14:editId="093581F4">
            <wp:simplePos x="0" y="0"/>
            <wp:positionH relativeFrom="page">
              <wp:align>left</wp:align>
            </wp:positionH>
            <wp:positionV relativeFrom="paragraph">
              <wp:posOffset>-434975</wp:posOffset>
            </wp:positionV>
            <wp:extent cx="7736205" cy="596900"/>
            <wp:effectExtent l="0" t="0" r="0" b="0"/>
            <wp:wrapNone/>
            <wp:docPr id="20" name="Picture 20" descr="Shape, rectang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Shape, rectang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6205" cy="596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DCF156" w14:textId="7B97DE14" w:rsidR="009F036C" w:rsidRDefault="009F036C" w:rsidP="009F036C">
      <w:pPr>
        <w:pStyle w:val="Heading2"/>
        <w:jc w:val="center"/>
        <w:rPr>
          <w:b/>
          <w:color w:val="405438"/>
          <w:sz w:val="48"/>
          <w:szCs w:val="48"/>
        </w:rPr>
      </w:pPr>
      <w:r>
        <w:rPr>
          <w:b/>
          <w:color w:val="405438"/>
          <w:sz w:val="48"/>
          <w:szCs w:val="48"/>
        </w:rPr>
        <w:t>The importance of health checks and connecting with your doctor</w:t>
      </w:r>
    </w:p>
    <w:p w14:paraId="4B232F2E" w14:textId="77777777" w:rsidR="009F036C" w:rsidRPr="00C82E19" w:rsidRDefault="009F036C" w:rsidP="009F036C"/>
    <w:p w14:paraId="1FD5E7BB" w14:textId="48E9DB4A" w:rsidR="009F036C" w:rsidRPr="00C82E19" w:rsidRDefault="009F036C" w:rsidP="009F036C">
      <w:pPr>
        <w:jc w:val="center"/>
        <w:rPr>
          <w:b/>
          <w:bCs/>
          <w:sz w:val="32"/>
          <w:szCs w:val="32"/>
        </w:rPr>
      </w:pPr>
      <w:r w:rsidRPr="00C82E19">
        <w:rPr>
          <w:b/>
          <w:bCs/>
          <w:sz w:val="32"/>
          <w:szCs w:val="32"/>
        </w:rPr>
        <w:t xml:space="preserve">Every year you need to have a health </w:t>
      </w:r>
      <w:r w:rsidR="00FF637A">
        <w:rPr>
          <w:b/>
          <w:bCs/>
          <w:sz w:val="32"/>
          <w:szCs w:val="32"/>
        </w:rPr>
        <w:t>assessment</w:t>
      </w:r>
      <w:r w:rsidRPr="00C82E19">
        <w:rPr>
          <w:b/>
          <w:bCs/>
          <w:sz w:val="32"/>
          <w:szCs w:val="32"/>
        </w:rPr>
        <w:t>.</w:t>
      </w:r>
    </w:p>
    <w:p w14:paraId="6C27B99D" w14:textId="0D04220C" w:rsidR="009F036C" w:rsidRPr="001C1E61" w:rsidRDefault="009F036C" w:rsidP="009F036C">
      <w:pPr>
        <w:rPr>
          <w:sz w:val="24"/>
          <w:szCs w:val="28"/>
        </w:rPr>
      </w:pPr>
      <w:r w:rsidRPr="00266228">
        <w:rPr>
          <w:sz w:val="28"/>
          <w:szCs w:val="30"/>
        </w:rPr>
        <w:t>This is called an ‘</w:t>
      </w:r>
      <w:r w:rsidR="00990B3B">
        <w:rPr>
          <w:sz w:val="28"/>
          <w:szCs w:val="30"/>
        </w:rPr>
        <w:t>Yearly</w:t>
      </w:r>
      <w:r w:rsidRPr="00266228">
        <w:rPr>
          <w:sz w:val="28"/>
          <w:szCs w:val="30"/>
        </w:rPr>
        <w:t xml:space="preserve"> Health Assessment’, or it can sometimes be called the Comprehensive Health Assessment Program (CHAP).</w:t>
      </w:r>
    </w:p>
    <w:p w14:paraId="4B089D38" w14:textId="729AD051" w:rsidR="009F036C" w:rsidRDefault="0067399C" w:rsidP="009F036C">
      <w:pPr>
        <w:rPr>
          <w:b/>
          <w:bCs/>
          <w:noProof/>
          <w:sz w:val="24"/>
        </w:rPr>
      </w:pPr>
      <w:r w:rsidRPr="00266228">
        <w:rPr>
          <w:noProof/>
          <w:sz w:val="28"/>
          <w:szCs w:val="26"/>
          <w14:ligatures w14:val="standardContextual"/>
        </w:rPr>
        <w:drawing>
          <wp:anchor distT="0" distB="0" distL="114300" distR="114300" simplePos="0" relativeHeight="251658244" behindDoc="0" locked="0" layoutInCell="1" allowOverlap="1" wp14:anchorId="640C85FC" wp14:editId="27AE95CB">
            <wp:simplePos x="0" y="0"/>
            <wp:positionH relativeFrom="margin">
              <wp:posOffset>4619625</wp:posOffset>
            </wp:positionH>
            <wp:positionV relativeFrom="paragraph">
              <wp:posOffset>-13335</wp:posOffset>
            </wp:positionV>
            <wp:extent cx="1483995" cy="1483995"/>
            <wp:effectExtent l="0" t="0" r="1905" b="1905"/>
            <wp:wrapNone/>
            <wp:docPr id="569804620" name="Picture 569804620" descr="A qr code with black dot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804620" name="Picture 1" descr="A qr code with black dots&#10;&#10;Description automatically generated with low confidence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3995" cy="1483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036C">
        <w:rPr>
          <w:noProof/>
          <w:lang w:eastAsia="en-AU"/>
          <w14:ligatures w14:val="standardContextual"/>
        </w:rPr>
        <mc:AlternateContent>
          <mc:Choice Requires="wpg">
            <w:drawing>
              <wp:anchor distT="0" distB="0" distL="114300" distR="114300" simplePos="0" relativeHeight="251658245" behindDoc="0" locked="0" layoutInCell="1" allowOverlap="1" wp14:anchorId="07AC93D0" wp14:editId="02AF3F4C">
                <wp:simplePos x="0" y="0"/>
                <wp:positionH relativeFrom="column">
                  <wp:posOffset>451865</wp:posOffset>
                </wp:positionH>
                <wp:positionV relativeFrom="paragraph">
                  <wp:posOffset>807283</wp:posOffset>
                </wp:positionV>
                <wp:extent cx="1932317" cy="275854"/>
                <wp:effectExtent l="0" t="0" r="0" b="0"/>
                <wp:wrapNone/>
                <wp:docPr id="1846000809" name="Group 18460008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32317" cy="275854"/>
                          <a:chOff x="200130" y="0"/>
                          <a:chExt cx="1990620" cy="284671"/>
                        </a:xfrm>
                      </wpg:grpSpPr>
                      <pic:pic xmlns:pic="http://schemas.openxmlformats.org/drawingml/2006/picture">
                        <pic:nvPicPr>
                          <pic:cNvPr id="1848387592" name="Picture 2" descr="Map&#10;&#10;Description automatically generated with medium confidence">
                            <a:hlinkClick r:id="rId27"/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 r:link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152" t="22729" r="48845" b="737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0130" y="51758"/>
                            <a:ext cx="1990620" cy="171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5322134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1540" y="0"/>
                            <a:ext cx="1906438" cy="284671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75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bookmarkStart w:id="0" w:name="_Hlk145573169"/>
                            <w:bookmarkEnd w:id="0"/>
                            <w:p w14:paraId="1DD82F58" w14:textId="77777777" w:rsidR="009F036C" w:rsidRPr="00C24FEF" w:rsidRDefault="0097410E" w:rsidP="009F036C">
                              <w:pPr>
                                <w:tabs>
                                  <w:tab w:val="num" w:pos="720"/>
                                </w:tabs>
                                <w:jc w:val="center"/>
                                <w:rPr>
                                  <w:b/>
                                  <w:bCs/>
                                  <w:sz w:val="22"/>
                                  <w:szCs w:val="22"/>
                                </w:rPr>
                              </w:pPr>
                              <w:r>
                                <w:fldChar w:fldCharType="begin"/>
                              </w:r>
                              <w:r>
                                <w:instrText>HYPERLINK "https://www.health.gov.au/resources/publications/adult-comprehensive-health-assessment-program-chap-annual-health-assessment-for-people-with-intellectual-disability?language=en"</w:instrText>
                              </w:r>
                              <w:r>
                                <w:fldChar w:fldCharType="separate"/>
                              </w:r>
                              <w:r w:rsidR="009F036C" w:rsidRPr="00C24FEF">
                                <w:rPr>
                                  <w:rStyle w:val="Hyperlink"/>
                                  <w:b/>
                                  <w:bCs/>
                                  <w:sz w:val="22"/>
                                  <w:szCs w:val="22"/>
                                </w:rPr>
                                <w:t>Access CHAP tool here</w:t>
                              </w:r>
                              <w:r>
                                <w:rPr>
                                  <w:rStyle w:val="Hyperlink"/>
                                  <w:b/>
                                  <w:bCs/>
                                  <w:sz w:val="22"/>
                                  <w:szCs w:val="22"/>
                                </w:rPr>
                                <w:fldChar w:fldCharType="end"/>
                              </w:r>
                              <w:r w:rsidR="009F036C" w:rsidRPr="00C24FEF">
                                <w:rPr>
                                  <w:b/>
                                  <w:bCs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AC93D0" id="Group 1846000809" o:spid="_x0000_s1027" style="position:absolute;margin-left:35.6pt;margin-top:63.55pt;width:152.15pt;height:21.7pt;z-index:251658245;mso-width-relative:margin;mso-height-relative:margin" coordorigin="2001" coordsize="19906,28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8" type="#_x0000_t75" alt="Map&#10;&#10;Description automatically generated with medium confidence" href="https://www1.health.gov.au/internet/main/publishing.nsf/Content/mbsprimarycare_mbsitem_intellectual_disability" style="position:absolute;left:2001;top:517;width:19906;height:17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" o:button="t">
                  <v:fill o:detectmouseclick="t"/>
                  <v:imagedata r:id="rId30" r:href="rId31" croptop="14896f" cropbottom="48319f" cropleft="8619f" cropright="32011f"/>
                </v:shape>
                <v:shape id="_x0000_s1029" type="#_x0000_t202" style="position:absolute;left:2415;width:19064;height:2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" fillcolor="#bfbfbf [2412]" stroked="f">
                  <v:textbox>
                    <w:txbxContent>
                      <w:bookmarkStart w:id="1" w:name="_Hlk145573169"/>
                      <w:bookmarkEnd w:id="1"/>
                      <w:p w14:paraId="1DD82F58" w14:textId="77777777" w:rsidR="009F036C" w:rsidRPr="00C24FEF" w:rsidRDefault="0097410E" w:rsidP="009F036C">
                        <w:pPr>
                          <w:tabs>
                            <w:tab w:val="num" w:pos="720"/>
                          </w:tabs>
                          <w:jc w:val="center"/>
                          <w:rPr>
                            <w:b/>
                            <w:bCs/>
                            <w:sz w:val="22"/>
                            <w:szCs w:val="22"/>
                          </w:rPr>
                        </w:pPr>
                        <w:r>
                          <w:fldChar w:fldCharType="begin"/>
                        </w:r>
                        <w:r>
                          <w:instrText>HYPERLINK "https://www.health.gov.au/resources/publications/adult-comprehensive-health-assessment-program-chap-annual-health-assessment-for-people-with-intellectual-disability?language=en"</w:instrText>
                        </w:r>
                        <w:r>
                          <w:fldChar w:fldCharType="separate"/>
                        </w:r>
                        <w:r w:rsidR="009F036C" w:rsidRPr="00C24FEF">
                          <w:rPr>
                            <w:rStyle w:val="Hyperlink"/>
                            <w:b/>
                            <w:bCs/>
                            <w:sz w:val="22"/>
                            <w:szCs w:val="22"/>
                          </w:rPr>
                          <w:t>Access CHAP tool here</w:t>
                        </w:r>
                        <w:r>
                          <w:rPr>
                            <w:rStyle w:val="Hyperlink"/>
                            <w:b/>
                            <w:bCs/>
                            <w:sz w:val="22"/>
                            <w:szCs w:val="22"/>
                          </w:rPr>
                          <w:fldChar w:fldCharType="end"/>
                        </w:r>
                        <w:r w:rsidR="009F036C" w:rsidRPr="00C24FEF">
                          <w:rPr>
                            <w:b/>
                            <w:bCs/>
                            <w:sz w:val="22"/>
                            <w:szCs w:val="22"/>
                          </w:rPr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F036C">
        <w:rPr>
          <w:noProof/>
          <w:lang w:eastAsia="en-AU"/>
        </w:rPr>
        <w:drawing>
          <wp:inline distT="0" distB="0" distL="0" distR="0" wp14:anchorId="181C0AF2" wp14:editId="06DCB292">
            <wp:extent cx="4580627" cy="1388336"/>
            <wp:effectExtent l="0" t="0" r="0" b="2540"/>
            <wp:docPr id="1150877528" name="Picture 1150877528" descr="Map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877528" name="Picture 1150877528" descr="Map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2" r:link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7872" cy="1408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43773" w14:textId="77777777" w:rsidR="009F036C" w:rsidRDefault="009F036C" w:rsidP="009F036C">
      <w:pPr>
        <w:rPr>
          <w:b/>
          <w:bCs/>
          <w:noProof/>
          <w:sz w:val="24"/>
        </w:rPr>
      </w:pPr>
    </w:p>
    <w:p w14:paraId="7F5002E7" w14:textId="77777777" w:rsidR="009F036C" w:rsidRPr="00266228" w:rsidRDefault="009F036C" w:rsidP="009F036C">
      <w:pPr>
        <w:rPr>
          <w:noProof/>
          <w:sz w:val="28"/>
          <w:szCs w:val="26"/>
        </w:rPr>
      </w:pPr>
      <w:r w:rsidRPr="00266228">
        <w:rPr>
          <w:noProof/>
          <w:sz w:val="28"/>
          <w:szCs w:val="26"/>
        </w:rPr>
        <w:t xml:space="preserve">This health check looks at all parts of your body including: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45"/>
        <w:gridCol w:w="278"/>
        <w:gridCol w:w="5541"/>
      </w:tblGrid>
      <w:tr w:rsidR="009F036C" w:rsidRPr="00884CD8" w14:paraId="2B6DE70E" w14:textId="77777777">
        <w:tc>
          <w:tcPr>
            <w:tcW w:w="3397" w:type="dxa"/>
          </w:tcPr>
          <w:p w14:paraId="3B8C46BD" w14:textId="77777777" w:rsidR="009F036C" w:rsidRDefault="009F036C">
            <w:pPr>
              <w:rPr>
                <w:rFonts w:cs="Arial"/>
                <w:color w:val="0563C1"/>
                <w:sz w:val="16"/>
                <w:szCs w:val="16"/>
                <w:u w:val="single"/>
                <w14:ligatures w14:val="standardContextual"/>
              </w:rPr>
            </w:pPr>
            <w:r>
              <w:rPr>
                <w:b/>
                <w:bCs/>
                <w:noProof/>
                <w:sz w:val="24"/>
              </w:rPr>
              <w:drawing>
                <wp:anchor distT="0" distB="0" distL="114300" distR="114300" simplePos="0" relativeHeight="251658246" behindDoc="0" locked="0" layoutInCell="1" allowOverlap="1" wp14:anchorId="5BBB4E8C" wp14:editId="3BC143F3">
                  <wp:simplePos x="0" y="0"/>
                  <wp:positionH relativeFrom="column">
                    <wp:posOffset>579168</wp:posOffset>
                  </wp:positionH>
                  <wp:positionV relativeFrom="paragraph">
                    <wp:posOffset>72</wp:posOffset>
                  </wp:positionV>
                  <wp:extent cx="1079500" cy="1079500"/>
                  <wp:effectExtent l="0" t="0" r="0" b="6350"/>
                  <wp:wrapSquare wrapText="bothSides"/>
                  <wp:docPr id="459710754" name="Picture 459710754" descr="A human body with a he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710754" name="Picture 4" descr="A human body with a hear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cs="Arial"/>
                <w:color w:val="0563C1"/>
                <w:sz w:val="16"/>
                <w:szCs w:val="16"/>
                <w:u w:val="single"/>
                <w14:ligatures w14:val="standardContextual"/>
              </w:rPr>
              <w:br/>
            </w:r>
          </w:p>
        </w:tc>
        <w:tc>
          <w:tcPr>
            <w:tcW w:w="284" w:type="dxa"/>
          </w:tcPr>
          <w:p w14:paraId="0F828D04" w14:textId="77777777" w:rsidR="009F036C" w:rsidRDefault="009F036C">
            <w:pPr>
              <w:rPr>
                <w:rFonts w:cs="Arial"/>
                <w:color w:val="0563C1"/>
                <w:sz w:val="16"/>
                <w:szCs w:val="16"/>
                <w:u w:val="single"/>
                <w14:ligatures w14:val="standardContextual"/>
              </w:rPr>
            </w:pPr>
          </w:p>
        </w:tc>
        <w:tc>
          <w:tcPr>
            <w:tcW w:w="5941" w:type="dxa"/>
            <w:vAlign w:val="center"/>
          </w:tcPr>
          <w:p w14:paraId="1E688974" w14:textId="77777777" w:rsidR="009F036C" w:rsidRPr="00266228" w:rsidRDefault="009F036C" w:rsidP="009F036C">
            <w:pPr>
              <w:pStyle w:val="ListParagraph"/>
              <w:numPr>
                <w:ilvl w:val="0"/>
                <w:numId w:val="47"/>
              </w:numPr>
              <w:spacing w:after="120"/>
              <w:contextualSpacing/>
              <w:jc w:val="left"/>
              <w:rPr>
                <w:noProof/>
                <w:sz w:val="28"/>
                <w:szCs w:val="28"/>
              </w:rPr>
            </w:pPr>
            <w:r w:rsidRPr="00266228">
              <w:rPr>
                <w:noProof/>
                <w:sz w:val="28"/>
                <w:szCs w:val="28"/>
              </w:rPr>
              <w:t xml:space="preserve">your heart </w:t>
            </w:r>
          </w:p>
        </w:tc>
      </w:tr>
      <w:tr w:rsidR="009F036C" w:rsidRPr="00884CD8" w14:paraId="070502F2" w14:textId="77777777">
        <w:tc>
          <w:tcPr>
            <w:tcW w:w="3397" w:type="dxa"/>
          </w:tcPr>
          <w:p w14:paraId="3245DB9A" w14:textId="77777777" w:rsidR="009F036C" w:rsidRDefault="009F036C">
            <w:pPr>
              <w:jc w:val="center"/>
              <w:rPr>
                <w:b/>
                <w:bCs/>
                <w:noProof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00589B1F" wp14:editId="34D9EEE5">
                  <wp:extent cx="1079254" cy="810667"/>
                  <wp:effectExtent l="0" t="0" r="6985" b="8890"/>
                  <wp:docPr id="1904630919" name="Picture 1904630919" descr="Healthy Food Chat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ealthy Food Chat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789" b="12098"/>
                          <a:stretch/>
                        </pic:blipFill>
                        <pic:spPr bwMode="auto">
                          <a:xfrm>
                            <a:off x="0" y="0"/>
                            <a:ext cx="1080000" cy="811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</w:tcPr>
          <w:p w14:paraId="3D0682C7" w14:textId="77777777" w:rsidR="009F036C" w:rsidRDefault="009F036C">
            <w:pPr>
              <w:rPr>
                <w:rFonts w:cs="Arial"/>
                <w:color w:val="0563C1"/>
                <w:sz w:val="16"/>
                <w:szCs w:val="16"/>
                <w:u w:val="single"/>
                <w14:ligatures w14:val="standardContextual"/>
              </w:rPr>
            </w:pPr>
          </w:p>
        </w:tc>
        <w:tc>
          <w:tcPr>
            <w:tcW w:w="5941" w:type="dxa"/>
            <w:vAlign w:val="center"/>
          </w:tcPr>
          <w:p w14:paraId="3DD3F259" w14:textId="77777777" w:rsidR="009F036C" w:rsidRPr="00266228" w:rsidRDefault="009F036C" w:rsidP="009F036C">
            <w:pPr>
              <w:pStyle w:val="ListParagraph"/>
              <w:numPr>
                <w:ilvl w:val="0"/>
                <w:numId w:val="47"/>
              </w:numPr>
              <w:spacing w:after="120"/>
              <w:contextualSpacing/>
              <w:jc w:val="left"/>
              <w:rPr>
                <w:noProof/>
                <w:sz w:val="28"/>
                <w:szCs w:val="28"/>
              </w:rPr>
            </w:pPr>
            <w:r w:rsidRPr="00266228">
              <w:rPr>
                <w:noProof/>
                <w:sz w:val="28"/>
                <w:szCs w:val="28"/>
              </w:rPr>
              <w:t>what you eat or your diet</w:t>
            </w:r>
          </w:p>
        </w:tc>
      </w:tr>
      <w:tr w:rsidR="009F036C" w:rsidRPr="00884CD8" w14:paraId="440C2142" w14:textId="77777777">
        <w:tc>
          <w:tcPr>
            <w:tcW w:w="3397" w:type="dxa"/>
            <w:vAlign w:val="bottom"/>
          </w:tcPr>
          <w:p w14:paraId="664EC3BF" w14:textId="77777777" w:rsidR="009F036C" w:rsidRDefault="009F036C">
            <w:pPr>
              <w:ind w:left="720"/>
              <w:rPr>
                <w:b/>
                <w:bCs/>
                <w:noProof/>
                <w:sz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7" behindDoc="0" locked="0" layoutInCell="1" allowOverlap="1" wp14:anchorId="574D7D6E" wp14:editId="52D1C192">
                  <wp:simplePos x="0" y="0"/>
                  <wp:positionH relativeFrom="column">
                    <wp:posOffset>434340</wp:posOffset>
                  </wp:positionH>
                  <wp:positionV relativeFrom="paragraph">
                    <wp:posOffset>-24765</wp:posOffset>
                  </wp:positionV>
                  <wp:extent cx="1079500" cy="1079500"/>
                  <wp:effectExtent l="0" t="0" r="0" b="6350"/>
                  <wp:wrapNone/>
                  <wp:docPr id="1771831341" name="Picture 1771831341" descr="Stool Chart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Stool Chart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6B85B50" w14:textId="77777777" w:rsidR="009F036C" w:rsidRDefault="009F036C">
            <w:pPr>
              <w:ind w:left="720"/>
              <w:rPr>
                <w:b/>
                <w:bCs/>
                <w:noProof/>
                <w:sz w:val="24"/>
              </w:rPr>
            </w:pPr>
          </w:p>
          <w:p w14:paraId="1993FF9B" w14:textId="77777777" w:rsidR="009F036C" w:rsidRDefault="009F036C">
            <w:pPr>
              <w:rPr>
                <w:b/>
                <w:bCs/>
                <w:noProof/>
                <w:sz w:val="24"/>
              </w:rPr>
            </w:pPr>
          </w:p>
          <w:p w14:paraId="5DC19461" w14:textId="77777777" w:rsidR="009F036C" w:rsidRDefault="009F036C">
            <w:pPr>
              <w:ind w:left="720"/>
              <w:rPr>
                <w:b/>
                <w:bCs/>
                <w:noProof/>
                <w:sz w:val="24"/>
              </w:rPr>
            </w:pPr>
          </w:p>
        </w:tc>
        <w:tc>
          <w:tcPr>
            <w:tcW w:w="284" w:type="dxa"/>
          </w:tcPr>
          <w:p w14:paraId="66663A7B" w14:textId="77777777" w:rsidR="009F036C" w:rsidRDefault="009F036C">
            <w:pPr>
              <w:rPr>
                <w:rFonts w:cs="Arial"/>
                <w:color w:val="0563C1"/>
                <w:sz w:val="16"/>
                <w:szCs w:val="16"/>
                <w:u w:val="single"/>
                <w14:ligatures w14:val="standardContextual"/>
              </w:rPr>
            </w:pPr>
          </w:p>
        </w:tc>
        <w:tc>
          <w:tcPr>
            <w:tcW w:w="5941" w:type="dxa"/>
            <w:vAlign w:val="center"/>
          </w:tcPr>
          <w:p w14:paraId="7ADE7A70" w14:textId="77777777" w:rsidR="009F036C" w:rsidRPr="00266228" w:rsidRDefault="009F036C" w:rsidP="009F036C">
            <w:pPr>
              <w:pStyle w:val="ListParagraph"/>
              <w:numPr>
                <w:ilvl w:val="0"/>
                <w:numId w:val="47"/>
              </w:numPr>
              <w:spacing w:after="120"/>
              <w:contextualSpacing/>
              <w:jc w:val="left"/>
              <w:rPr>
                <w:noProof/>
                <w:sz w:val="28"/>
                <w:szCs w:val="28"/>
              </w:rPr>
            </w:pPr>
            <w:r w:rsidRPr="00266228">
              <w:rPr>
                <w:noProof/>
                <w:sz w:val="28"/>
                <w:szCs w:val="28"/>
              </w:rPr>
              <w:t>what your poo says about your health (see the poo chart)</w:t>
            </w:r>
          </w:p>
        </w:tc>
      </w:tr>
      <w:tr w:rsidR="009F036C" w:rsidRPr="00884CD8" w14:paraId="6EEF8133" w14:textId="77777777">
        <w:tc>
          <w:tcPr>
            <w:tcW w:w="3397" w:type="dxa"/>
            <w:vAlign w:val="bottom"/>
          </w:tcPr>
          <w:p w14:paraId="2064C382" w14:textId="77777777" w:rsidR="009F036C" w:rsidRDefault="009F036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3FBEB5C" wp14:editId="028102CA">
                  <wp:extent cx="1080000" cy="1080000"/>
                  <wp:effectExtent l="0" t="0" r="6350" b="6350"/>
                  <wp:docPr id="475813796" name="Picture 475813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</w:tcPr>
          <w:p w14:paraId="54AD2698" w14:textId="77777777" w:rsidR="009F036C" w:rsidRDefault="009F036C">
            <w:pPr>
              <w:rPr>
                <w:rFonts w:cs="Arial"/>
                <w:color w:val="0563C1"/>
                <w:sz w:val="16"/>
                <w:szCs w:val="16"/>
                <w:u w:val="single"/>
                <w14:ligatures w14:val="standardContextual"/>
              </w:rPr>
            </w:pPr>
          </w:p>
        </w:tc>
        <w:tc>
          <w:tcPr>
            <w:tcW w:w="5941" w:type="dxa"/>
            <w:vAlign w:val="center"/>
          </w:tcPr>
          <w:p w14:paraId="11AE834B" w14:textId="77777777" w:rsidR="009F036C" w:rsidRPr="00266228" w:rsidRDefault="009F036C" w:rsidP="009F036C">
            <w:pPr>
              <w:pStyle w:val="ListParagraph"/>
              <w:numPr>
                <w:ilvl w:val="0"/>
                <w:numId w:val="47"/>
              </w:numPr>
              <w:spacing w:after="120"/>
              <w:contextualSpacing/>
              <w:jc w:val="left"/>
              <w:rPr>
                <w:noProof/>
                <w:sz w:val="28"/>
                <w:szCs w:val="28"/>
              </w:rPr>
            </w:pPr>
            <w:r w:rsidRPr="00266228">
              <w:rPr>
                <w:noProof/>
                <w:sz w:val="28"/>
                <w:szCs w:val="28"/>
              </w:rPr>
              <w:t xml:space="preserve">your eyes (vision) </w:t>
            </w:r>
          </w:p>
        </w:tc>
      </w:tr>
      <w:tr w:rsidR="009F036C" w:rsidRPr="00884CD8" w14:paraId="28ABBC8C" w14:textId="77777777">
        <w:tc>
          <w:tcPr>
            <w:tcW w:w="3397" w:type="dxa"/>
            <w:vAlign w:val="bottom"/>
          </w:tcPr>
          <w:p w14:paraId="753C8121" w14:textId="77777777" w:rsidR="009F036C" w:rsidRDefault="009F036C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8" behindDoc="0" locked="0" layoutInCell="1" allowOverlap="1" wp14:anchorId="2A54B51C" wp14:editId="0EB4AFB8">
                  <wp:simplePos x="0" y="0"/>
                  <wp:positionH relativeFrom="column">
                    <wp:posOffset>370205</wp:posOffset>
                  </wp:positionH>
                  <wp:positionV relativeFrom="paragraph">
                    <wp:posOffset>-52705</wp:posOffset>
                  </wp:positionV>
                  <wp:extent cx="1079500" cy="1079500"/>
                  <wp:effectExtent l="0" t="0" r="6350" b="0"/>
                  <wp:wrapNone/>
                  <wp:docPr id="516939115" name="Picture 516939115" descr="Hearing test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earing test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ABDA464" w14:textId="77777777" w:rsidR="009F036C" w:rsidRDefault="009F036C">
            <w:pPr>
              <w:rPr>
                <w:noProof/>
              </w:rPr>
            </w:pPr>
          </w:p>
        </w:tc>
        <w:tc>
          <w:tcPr>
            <w:tcW w:w="284" w:type="dxa"/>
          </w:tcPr>
          <w:p w14:paraId="08587483" w14:textId="77777777" w:rsidR="009F036C" w:rsidRDefault="009F036C">
            <w:pPr>
              <w:rPr>
                <w:rFonts w:cs="Arial"/>
                <w:color w:val="0563C1"/>
                <w:sz w:val="16"/>
                <w:szCs w:val="16"/>
                <w:u w:val="single"/>
                <w14:ligatures w14:val="standardContextual"/>
              </w:rPr>
            </w:pPr>
          </w:p>
        </w:tc>
        <w:tc>
          <w:tcPr>
            <w:tcW w:w="5941" w:type="dxa"/>
            <w:vAlign w:val="center"/>
          </w:tcPr>
          <w:p w14:paraId="447A7372" w14:textId="77777777" w:rsidR="009F036C" w:rsidRPr="00266228" w:rsidRDefault="009F036C" w:rsidP="009F036C">
            <w:pPr>
              <w:pStyle w:val="ListParagraph"/>
              <w:numPr>
                <w:ilvl w:val="0"/>
                <w:numId w:val="47"/>
              </w:numPr>
              <w:spacing w:after="120"/>
              <w:contextualSpacing/>
              <w:jc w:val="left"/>
              <w:rPr>
                <w:noProof/>
                <w:sz w:val="28"/>
                <w:szCs w:val="28"/>
              </w:rPr>
            </w:pPr>
            <w:r w:rsidRPr="00266228">
              <w:rPr>
                <w:noProof/>
                <w:sz w:val="28"/>
                <w:szCs w:val="28"/>
              </w:rPr>
              <w:t>your ears (hearing)</w:t>
            </w:r>
          </w:p>
        </w:tc>
      </w:tr>
    </w:tbl>
    <w:p w14:paraId="134651B1" w14:textId="2F19CBA8" w:rsidR="009F036C" w:rsidRPr="000B2745" w:rsidRDefault="009F036C" w:rsidP="009F036C">
      <w:pPr>
        <w:pStyle w:val="Heading1"/>
        <w:rPr>
          <w:color w:val="auto"/>
        </w:rPr>
      </w:pPr>
      <w:r w:rsidRPr="000B2745">
        <w:rPr>
          <w:color w:val="auto"/>
        </w:rPr>
        <w:lastRenderedPageBreak/>
        <w:t xml:space="preserve">2 months before your </w:t>
      </w:r>
      <w:r w:rsidR="00B36DE2" w:rsidRPr="000B2745">
        <w:rPr>
          <w:color w:val="auto"/>
        </w:rPr>
        <w:t xml:space="preserve">CHAP </w:t>
      </w:r>
      <w:r w:rsidRPr="000B2745">
        <w:rPr>
          <w:color w:val="auto"/>
        </w:rPr>
        <w:t xml:space="preserve">appointment </w:t>
      </w:r>
    </w:p>
    <w:tbl>
      <w:tblPr>
        <w:tblStyle w:val="TableGrid"/>
        <w:tblW w:w="907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721"/>
        <w:gridCol w:w="363"/>
        <w:gridCol w:w="5988"/>
      </w:tblGrid>
      <w:tr w:rsidR="009F036C" w14:paraId="133404E2" w14:textId="77777777" w:rsidTr="00CB643C">
        <w:trPr>
          <w:cantSplit/>
          <w:trHeight w:val="1701"/>
        </w:trPr>
        <w:tc>
          <w:tcPr>
            <w:tcW w:w="1500" w:type="pct"/>
            <w:vAlign w:val="center"/>
          </w:tcPr>
          <w:p w14:paraId="0BB8A68E" w14:textId="276AA25C" w:rsidR="009F036C" w:rsidRDefault="009F036C">
            <w:pPr>
              <w:pStyle w:val="TableBodyCopy"/>
              <w:jc w:val="center"/>
            </w:pPr>
            <w:r w:rsidRPr="00C80DAA">
              <w:rPr>
                <w:noProof/>
                <w:szCs w:val="36"/>
              </w:rPr>
              <w:drawing>
                <wp:inline distT="0" distB="0" distL="0" distR="0" wp14:anchorId="40E368CE" wp14:editId="405D52C9">
                  <wp:extent cx="1619885" cy="1371600"/>
                  <wp:effectExtent l="0" t="0" r="0" b="0"/>
                  <wp:docPr id="1451326572" name="Picture 1451326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840" b="7488"/>
                          <a:stretch/>
                        </pic:blipFill>
                        <pic:spPr bwMode="auto">
                          <a:xfrm>
                            <a:off x="0" y="0"/>
                            <a:ext cx="1620000" cy="1371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" w:type="pct"/>
            <w:vAlign w:val="center"/>
          </w:tcPr>
          <w:p w14:paraId="45DA525A" w14:textId="77777777" w:rsidR="009F036C" w:rsidRPr="00C626ED" w:rsidRDefault="009F036C">
            <w:pPr>
              <w:pStyle w:val="TableBodyCopy"/>
            </w:pPr>
          </w:p>
        </w:tc>
        <w:tc>
          <w:tcPr>
            <w:tcW w:w="3300" w:type="pct"/>
            <w:tcMar>
              <w:left w:w="0" w:type="dxa"/>
              <w:right w:w="0" w:type="dxa"/>
            </w:tcMar>
            <w:vAlign w:val="center"/>
          </w:tcPr>
          <w:p w14:paraId="63962C72" w14:textId="37C29432" w:rsidR="009F036C" w:rsidRPr="00C626ED" w:rsidRDefault="009F036C">
            <w:pPr>
              <w:pStyle w:val="TableBodyCopy"/>
            </w:pPr>
            <w:r w:rsidRPr="009F036C">
              <w:t xml:space="preserve">Things to do </w:t>
            </w:r>
            <w:r>
              <w:t>two</w:t>
            </w:r>
            <w:r w:rsidRPr="009F036C">
              <w:t xml:space="preserve"> month</w:t>
            </w:r>
            <w:r>
              <w:t>s</w:t>
            </w:r>
            <w:r w:rsidRPr="009F036C">
              <w:t xml:space="preserve"> before your appointment</w:t>
            </w:r>
            <w:r>
              <w:t>.</w:t>
            </w:r>
          </w:p>
        </w:tc>
      </w:tr>
      <w:tr w:rsidR="009F036C" w14:paraId="2CDE3DF6" w14:textId="77777777" w:rsidTr="00CB643C">
        <w:trPr>
          <w:cantSplit/>
          <w:trHeight w:val="1701"/>
        </w:trPr>
        <w:tc>
          <w:tcPr>
            <w:tcW w:w="1500" w:type="pct"/>
            <w:vAlign w:val="center"/>
          </w:tcPr>
          <w:p w14:paraId="4DAC020E" w14:textId="474827AE" w:rsidR="009F036C" w:rsidRDefault="009F036C">
            <w:pPr>
              <w:pStyle w:val="TableBodyCopy"/>
              <w:jc w:val="center"/>
            </w:pPr>
            <w:r>
              <w:rPr>
                <w:noProof/>
                <w:szCs w:val="36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1658250" behindDoc="0" locked="0" layoutInCell="1" allowOverlap="1" wp14:anchorId="36272743" wp14:editId="0F26C61B">
                      <wp:simplePos x="0" y="0"/>
                      <wp:positionH relativeFrom="column">
                        <wp:posOffset>6350</wp:posOffset>
                      </wp:positionH>
                      <wp:positionV relativeFrom="paragraph">
                        <wp:posOffset>-1480820</wp:posOffset>
                      </wp:positionV>
                      <wp:extent cx="1619885" cy="1619885"/>
                      <wp:effectExtent l="0" t="0" r="0" b="0"/>
                      <wp:wrapSquare wrapText="bothSides"/>
                      <wp:docPr id="1006251423" name="Group 10062514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19885" cy="1619885"/>
                                <a:chOff x="0" y="0"/>
                                <a:chExt cx="1619885" cy="16198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49889984" name="Picture 184988998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19885" cy="161988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71756773" name="Picture 8" descr="A person on the phone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4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8537" t="57761" r="8764" b="37642"/>
                                <a:stretch/>
                              </pic:blipFill>
                              <pic:spPr bwMode="auto">
                                <a:xfrm>
                                  <a:off x="138022" y="1017917"/>
                                  <a:ext cx="1338580" cy="4572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 xmlns:arto="http://schemas.microsoft.com/office/word/2006/arto" xmlns:a="http://schemas.openxmlformats.org/drawingml/2006/main" xmlns:pic="http://schemas.openxmlformats.org/drawingml/2006/picture" xmlns:a14="http://schemas.microsoft.com/office/drawing/2010/main" xmlns:a16="http://schemas.microsoft.com/office/drawing/2014/main">
                  <w:pict w14:anchorId="6B1A6EAE">
                    <v:group id="Group 1" style="position:absolute;margin-left:.5pt;margin-top:-116.6pt;width:127.55pt;height:127.55pt;z-index:251676672;mso-width-relative:margin;mso-height-relative:margin" coordsize="16198,16198" o:spid="_x0000_s1026" w14:anchorId="4E2963E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">
                      <v:shape id="Picture 1849889984" style="position:absolute;width:16198;height:16198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">
                        <v:imagedata o:title="" r:id="rId43"/>
                      </v:shape>
                      <v:shape id="Picture 8" style="position:absolute;left:1380;top:10179;width:13386;height:4572;visibility:visible;mso-wrap-style:square" alt="A person on the phone&#10;&#10;Description automatically generated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">
                        <v:imagedata cropleft="5595f" croptop="37854f" cropright="5744f" cropbottom="24669f" o:title="A person on the phone&#10;&#10;Description automatically generated" r:id="rId44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200" w:type="pct"/>
            <w:vAlign w:val="center"/>
          </w:tcPr>
          <w:p w14:paraId="5AD7B684" w14:textId="77777777" w:rsidR="009F036C" w:rsidRPr="00C626ED" w:rsidRDefault="009F036C">
            <w:pPr>
              <w:pStyle w:val="TableBodyCopy"/>
            </w:pPr>
          </w:p>
        </w:tc>
        <w:tc>
          <w:tcPr>
            <w:tcW w:w="3300" w:type="pct"/>
            <w:tcMar>
              <w:left w:w="0" w:type="dxa"/>
              <w:right w:w="0" w:type="dxa"/>
            </w:tcMar>
            <w:vAlign w:val="center"/>
          </w:tcPr>
          <w:p w14:paraId="56E3F029" w14:textId="7D4DD624" w:rsidR="007D6EA7" w:rsidRDefault="009F036C">
            <w:pPr>
              <w:pStyle w:val="TableBodyCopy"/>
            </w:pPr>
            <w:r>
              <w:t>Book</w:t>
            </w:r>
            <w:r w:rsidR="007D6EA7">
              <w:t xml:space="preserve"> the</w:t>
            </w:r>
            <w:r>
              <w:t xml:space="preserve"> appointment with the clinic</w:t>
            </w:r>
            <w:r w:rsidR="007D6EA7">
              <w:t xml:space="preserve"> and say: </w:t>
            </w:r>
            <w:r w:rsidR="007D6EA7">
              <w:br/>
            </w:r>
          </w:p>
          <w:p w14:paraId="64024AE5" w14:textId="31B3FA58" w:rsidR="007D6EA7" w:rsidRDefault="007D6EA7" w:rsidP="007D6EA7">
            <w:pPr>
              <w:pStyle w:val="TableBodyCopy"/>
              <w:numPr>
                <w:ilvl w:val="0"/>
                <w:numId w:val="47"/>
              </w:numPr>
            </w:pPr>
            <w:r>
              <w:t xml:space="preserve">This is for an </w:t>
            </w:r>
            <w:r w:rsidR="00990B3B">
              <w:t>yearly</w:t>
            </w:r>
            <w:r>
              <w:t xml:space="preserve"> health check using the CHAP tool. </w:t>
            </w:r>
            <w:r>
              <w:br/>
            </w:r>
          </w:p>
          <w:p w14:paraId="54890DC7" w14:textId="3625775B" w:rsidR="007D6EA7" w:rsidRDefault="007D6EA7" w:rsidP="007D6EA7">
            <w:pPr>
              <w:pStyle w:val="TableBodyCopy"/>
              <w:numPr>
                <w:ilvl w:val="0"/>
                <w:numId w:val="47"/>
              </w:numPr>
            </w:pPr>
            <w:r>
              <w:t xml:space="preserve">This needs to be a long appointment. </w:t>
            </w:r>
            <w:r>
              <w:br/>
            </w:r>
          </w:p>
          <w:p w14:paraId="223D2751" w14:textId="77777777" w:rsidR="007D6EA7" w:rsidRDefault="007D6EA7" w:rsidP="007D6EA7">
            <w:pPr>
              <w:pStyle w:val="TableBodyCopy"/>
              <w:numPr>
                <w:ilvl w:val="0"/>
                <w:numId w:val="47"/>
              </w:numPr>
            </w:pPr>
            <w:r>
              <w:t xml:space="preserve">You want to see the nurse before and after the doctor. </w:t>
            </w:r>
          </w:p>
          <w:p w14:paraId="2081C138" w14:textId="1301875C" w:rsidR="007D6EA7" w:rsidRPr="00C626ED" w:rsidRDefault="007D6EA7" w:rsidP="007D6EA7">
            <w:pPr>
              <w:pStyle w:val="TableBodyCopy"/>
            </w:pPr>
          </w:p>
        </w:tc>
      </w:tr>
      <w:tr w:rsidR="009F036C" w14:paraId="09A2AFD5" w14:textId="77777777" w:rsidTr="00CB643C">
        <w:trPr>
          <w:cantSplit/>
          <w:trHeight w:val="1701"/>
        </w:trPr>
        <w:tc>
          <w:tcPr>
            <w:tcW w:w="1500" w:type="pct"/>
            <w:vAlign w:val="center"/>
          </w:tcPr>
          <w:p w14:paraId="521A2C41" w14:textId="7490184E" w:rsidR="007D6EA7" w:rsidRDefault="007D6EA7" w:rsidP="007D6EA7">
            <w:pPr>
              <w:pStyle w:val="TableBodyCopy"/>
              <w:jc w:val="center"/>
              <w:rPr>
                <w:noProof/>
              </w:rPr>
            </w:pPr>
          </w:p>
          <w:p w14:paraId="2DCB5DDD" w14:textId="57016384" w:rsidR="007D6EA7" w:rsidRDefault="007D6EA7" w:rsidP="007D6EA7">
            <w:pPr>
              <w:pStyle w:val="TableBodyCopy"/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58251" behindDoc="0" locked="0" layoutInCell="1" allowOverlap="1" wp14:anchorId="1D4F8519" wp14:editId="50E41BF8">
                  <wp:simplePos x="0" y="0"/>
                  <wp:positionH relativeFrom="column">
                    <wp:posOffset>73660</wp:posOffset>
                  </wp:positionH>
                  <wp:positionV relativeFrom="paragraph">
                    <wp:posOffset>80010</wp:posOffset>
                  </wp:positionV>
                  <wp:extent cx="1619885" cy="901065"/>
                  <wp:effectExtent l="19050" t="19050" r="18415" b="13335"/>
                  <wp:wrapNone/>
                  <wp:docPr id="1507218400" name="Picture 1507218400" descr="A screenshot of a compu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7218400" name="Picture 1" descr="A screenshot of a computer&#10;&#10;Description automatically generated"/>
                          <pic:cNvPicPr/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701" t="24384" r="13780" b="11792"/>
                          <a:stretch/>
                        </pic:blipFill>
                        <pic:spPr bwMode="auto">
                          <a:xfrm>
                            <a:off x="0" y="0"/>
                            <a:ext cx="1619885" cy="90106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6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005C2E4" w14:textId="77777777" w:rsidR="007D6EA7" w:rsidRDefault="007D6EA7" w:rsidP="007D6EA7">
            <w:pPr>
              <w:pStyle w:val="TableBodyCopy"/>
              <w:jc w:val="center"/>
              <w:rPr>
                <w:noProof/>
              </w:rPr>
            </w:pPr>
          </w:p>
          <w:p w14:paraId="6F070D94" w14:textId="77777777" w:rsidR="007D6EA7" w:rsidRDefault="007D6EA7" w:rsidP="007D6EA7">
            <w:pPr>
              <w:pStyle w:val="TableBodyCopy"/>
              <w:jc w:val="center"/>
              <w:rPr>
                <w:noProof/>
              </w:rPr>
            </w:pPr>
          </w:p>
          <w:p w14:paraId="163C76E9" w14:textId="1C25CA55" w:rsidR="007D6EA7" w:rsidRDefault="00382B01" w:rsidP="007D6EA7">
            <w:pPr>
              <w:pStyle w:val="TableBodyCopy"/>
              <w:rPr>
                <w:noProof/>
              </w:rPr>
            </w:pPr>
            <w:r>
              <w:rPr>
                <w:noProof/>
              </w:rPr>
              <w:br/>
            </w:r>
          </w:p>
          <w:p w14:paraId="4F54F601" w14:textId="151DA839" w:rsidR="009F036C" w:rsidRDefault="007D6EA7" w:rsidP="007D6EA7">
            <w:pPr>
              <w:pStyle w:val="TableBodyCopy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AB4B70" wp14:editId="16CEF1FA">
                  <wp:extent cx="1619885" cy="1412240"/>
                  <wp:effectExtent l="0" t="0" r="0" b="0"/>
                  <wp:docPr id="474255459" name="Picture 474255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958" b="6860"/>
                          <a:stretch/>
                        </pic:blipFill>
                        <pic:spPr bwMode="auto">
                          <a:xfrm>
                            <a:off x="0" y="0"/>
                            <a:ext cx="1620000" cy="1412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" w:type="pct"/>
            <w:vAlign w:val="center"/>
          </w:tcPr>
          <w:p w14:paraId="096E639A" w14:textId="77777777" w:rsidR="009F036C" w:rsidRDefault="009F036C">
            <w:pPr>
              <w:pStyle w:val="TableBodyCopy"/>
            </w:pPr>
          </w:p>
        </w:tc>
        <w:tc>
          <w:tcPr>
            <w:tcW w:w="3300" w:type="pct"/>
            <w:tcMar>
              <w:left w:w="0" w:type="dxa"/>
              <w:right w:w="0" w:type="dxa"/>
            </w:tcMar>
            <w:vAlign w:val="center"/>
          </w:tcPr>
          <w:p w14:paraId="6177A852" w14:textId="033C0B76" w:rsidR="007D6EA7" w:rsidRDefault="007D6EA7">
            <w:pPr>
              <w:pStyle w:val="TableBodyCopy"/>
            </w:pPr>
            <w:r>
              <w:t xml:space="preserve">Get the CHAP tool </w:t>
            </w:r>
            <w:hyperlink r:id="rId47" w:history="1">
              <w:r w:rsidRPr="007D6EA7">
                <w:rPr>
                  <w:rStyle w:val="Hyperlink"/>
                </w:rPr>
                <w:t>online</w:t>
              </w:r>
            </w:hyperlink>
            <w:r>
              <w:t xml:space="preserve"> or ask the clinic to give you a copy. </w:t>
            </w:r>
          </w:p>
          <w:p w14:paraId="6664DAC9" w14:textId="77777777" w:rsidR="007D6EA7" w:rsidRDefault="007D6EA7">
            <w:pPr>
              <w:pStyle w:val="TableBodyCopy"/>
            </w:pPr>
          </w:p>
          <w:p w14:paraId="443B103A" w14:textId="77777777" w:rsidR="007D6EA7" w:rsidRDefault="007D6EA7">
            <w:pPr>
              <w:pStyle w:val="TableBodyCopy"/>
            </w:pPr>
          </w:p>
          <w:p w14:paraId="290793D9" w14:textId="77777777" w:rsidR="007D6EA7" w:rsidRDefault="007D6EA7">
            <w:pPr>
              <w:pStyle w:val="TableBodyCopy"/>
            </w:pPr>
          </w:p>
          <w:p w14:paraId="6AEFB940" w14:textId="61145003" w:rsidR="007D6EA7" w:rsidRDefault="007D6EA7">
            <w:pPr>
              <w:pStyle w:val="TableBodyCopy"/>
            </w:pPr>
            <w:r>
              <w:t xml:space="preserve">You and </w:t>
            </w:r>
            <w:r w:rsidR="00382B01">
              <w:t>your</w:t>
            </w:r>
            <w:r>
              <w:t xml:space="preserve"> supporter fill out part 1 of the CHAP tool. </w:t>
            </w:r>
          </w:p>
        </w:tc>
      </w:tr>
    </w:tbl>
    <w:p w14:paraId="10D21620" w14:textId="13E2DD26" w:rsidR="009F036C" w:rsidRPr="000B2745" w:rsidRDefault="00382B01" w:rsidP="009F036C">
      <w:pPr>
        <w:pStyle w:val="Heading1"/>
        <w:rPr>
          <w:color w:val="auto"/>
        </w:rPr>
      </w:pPr>
      <w:r w:rsidRPr="000B2745">
        <w:rPr>
          <w:color w:val="auto"/>
        </w:rPr>
        <w:lastRenderedPageBreak/>
        <w:t>1</w:t>
      </w:r>
      <w:r w:rsidR="009F036C" w:rsidRPr="000B2745">
        <w:rPr>
          <w:color w:val="auto"/>
        </w:rPr>
        <w:t xml:space="preserve"> </w:t>
      </w:r>
      <w:r w:rsidRPr="000B2745">
        <w:rPr>
          <w:color w:val="auto"/>
        </w:rPr>
        <w:t xml:space="preserve">week before your </w:t>
      </w:r>
      <w:r w:rsidR="00B36DE2" w:rsidRPr="000B2745">
        <w:rPr>
          <w:color w:val="auto"/>
        </w:rPr>
        <w:t xml:space="preserve">CHAP </w:t>
      </w:r>
      <w:r w:rsidRPr="000B2745">
        <w:rPr>
          <w:color w:val="auto"/>
        </w:rPr>
        <w:t xml:space="preserve">appointment </w:t>
      </w:r>
    </w:p>
    <w:tbl>
      <w:tblPr>
        <w:tblStyle w:val="TableGrid"/>
        <w:tblW w:w="907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721"/>
        <w:gridCol w:w="363"/>
        <w:gridCol w:w="5988"/>
      </w:tblGrid>
      <w:tr w:rsidR="009F036C" w14:paraId="043154A2" w14:textId="77777777" w:rsidTr="005D3D81">
        <w:trPr>
          <w:cantSplit/>
          <w:trHeight w:val="1701"/>
        </w:trPr>
        <w:tc>
          <w:tcPr>
            <w:tcW w:w="1500" w:type="pct"/>
            <w:vAlign w:val="center"/>
          </w:tcPr>
          <w:p w14:paraId="66A785CA" w14:textId="4C216C57" w:rsidR="009F036C" w:rsidRDefault="00266228">
            <w:pPr>
              <w:pStyle w:val="TableBodyCopy"/>
              <w:jc w:val="center"/>
            </w:pPr>
            <w:r w:rsidRPr="00C80DAA">
              <w:rPr>
                <w:noProof/>
                <w:szCs w:val="36"/>
              </w:rPr>
              <w:drawing>
                <wp:inline distT="0" distB="0" distL="0" distR="0" wp14:anchorId="39461F4C" wp14:editId="522B6A58">
                  <wp:extent cx="1620000" cy="1620000"/>
                  <wp:effectExtent l="0" t="0" r="0" b="0"/>
                  <wp:docPr id="87859740" name="Picture 87859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" w:type="pct"/>
            <w:vAlign w:val="center"/>
          </w:tcPr>
          <w:p w14:paraId="43C4911E" w14:textId="77777777" w:rsidR="009F036C" w:rsidRPr="00C626ED" w:rsidRDefault="009F036C">
            <w:pPr>
              <w:pStyle w:val="TableBodyCopy"/>
            </w:pPr>
          </w:p>
        </w:tc>
        <w:tc>
          <w:tcPr>
            <w:tcW w:w="3300" w:type="pct"/>
            <w:tcMar>
              <w:left w:w="0" w:type="dxa"/>
              <w:right w:w="0" w:type="dxa"/>
            </w:tcMar>
            <w:vAlign w:val="center"/>
          </w:tcPr>
          <w:p w14:paraId="66FFF39A" w14:textId="74AD28D9" w:rsidR="009F036C" w:rsidRPr="00C626ED" w:rsidRDefault="00266228">
            <w:pPr>
              <w:pStyle w:val="TableBodyCopy"/>
            </w:pPr>
            <w:r>
              <w:t xml:space="preserve">Things to do one week before your appointment. </w:t>
            </w:r>
          </w:p>
        </w:tc>
      </w:tr>
      <w:tr w:rsidR="009F036C" w14:paraId="2F68915C" w14:textId="77777777" w:rsidTr="005D3D81">
        <w:trPr>
          <w:cantSplit/>
          <w:trHeight w:val="1701"/>
        </w:trPr>
        <w:tc>
          <w:tcPr>
            <w:tcW w:w="1500" w:type="pct"/>
            <w:vAlign w:val="center"/>
          </w:tcPr>
          <w:p w14:paraId="73887DBA" w14:textId="3F6BCAFE" w:rsidR="009F036C" w:rsidRDefault="005D3D81">
            <w:pPr>
              <w:pStyle w:val="TableBodyCopy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58254" behindDoc="0" locked="0" layoutInCell="1" allowOverlap="1" wp14:anchorId="317418F4" wp14:editId="30125FC5">
                  <wp:simplePos x="0" y="0"/>
                  <wp:positionH relativeFrom="column">
                    <wp:posOffset>104140</wp:posOffset>
                  </wp:positionH>
                  <wp:positionV relativeFrom="paragraph">
                    <wp:posOffset>2178685</wp:posOffset>
                  </wp:positionV>
                  <wp:extent cx="1439545" cy="1439545"/>
                  <wp:effectExtent l="0" t="0" r="8255" b="0"/>
                  <wp:wrapNone/>
                  <wp:docPr id="806323155" name="Picture 806323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545" cy="14395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58252" behindDoc="0" locked="0" layoutInCell="1" allowOverlap="1" wp14:anchorId="54CD96D0" wp14:editId="5C4CFB4B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748030</wp:posOffset>
                  </wp:positionV>
                  <wp:extent cx="1619885" cy="901065"/>
                  <wp:effectExtent l="19050" t="19050" r="18415" b="13335"/>
                  <wp:wrapNone/>
                  <wp:docPr id="1989059611" name="Picture 1989059611" descr="A screenshot of a compu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7218400" name="Picture 1" descr="A screenshot of a computer&#10;&#10;Description automatically generated"/>
                          <pic:cNvPicPr/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701" t="24384" r="13780" b="11792"/>
                          <a:stretch/>
                        </pic:blipFill>
                        <pic:spPr bwMode="auto">
                          <a:xfrm>
                            <a:off x="0" y="0"/>
                            <a:ext cx="1619885" cy="90106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6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58253" behindDoc="0" locked="0" layoutInCell="1" allowOverlap="1" wp14:anchorId="110163D2" wp14:editId="01DF0BCE">
                  <wp:simplePos x="0" y="0"/>
                  <wp:positionH relativeFrom="column">
                    <wp:posOffset>1061720</wp:posOffset>
                  </wp:positionH>
                  <wp:positionV relativeFrom="paragraph">
                    <wp:posOffset>471170</wp:posOffset>
                  </wp:positionV>
                  <wp:extent cx="719455" cy="719455"/>
                  <wp:effectExtent l="0" t="0" r="4445" b="4445"/>
                  <wp:wrapNone/>
                  <wp:docPr id="816698528" name="Picture 816698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9455" cy="7194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00" w:type="pct"/>
            <w:vAlign w:val="center"/>
          </w:tcPr>
          <w:p w14:paraId="564C2F39" w14:textId="77777777" w:rsidR="009F036C" w:rsidRPr="00C626ED" w:rsidRDefault="009F036C">
            <w:pPr>
              <w:pStyle w:val="TableBodyCopy"/>
            </w:pPr>
          </w:p>
        </w:tc>
        <w:tc>
          <w:tcPr>
            <w:tcW w:w="3300" w:type="pct"/>
            <w:tcMar>
              <w:left w:w="0" w:type="dxa"/>
              <w:right w:w="0" w:type="dxa"/>
            </w:tcMar>
            <w:vAlign w:val="center"/>
          </w:tcPr>
          <w:p w14:paraId="524EB424" w14:textId="3EA6B2D4" w:rsidR="00266228" w:rsidRDefault="005D3D81" w:rsidP="00266228">
            <w:pPr>
              <w:pStyle w:val="TableBodyCopy"/>
            </w:pPr>
            <w:r>
              <w:br/>
            </w:r>
            <w:r>
              <w:br/>
            </w:r>
          </w:p>
          <w:p w14:paraId="619FD7A0" w14:textId="6E13328E" w:rsidR="005D3D81" w:rsidRDefault="00266228" w:rsidP="00266228">
            <w:pPr>
              <w:pStyle w:val="TableBodyCopy"/>
            </w:pPr>
            <w:r>
              <w:t xml:space="preserve">Make sure you and your supporter have filled out part 1 of the CHAP tool the best you can. </w:t>
            </w:r>
            <w:r>
              <w:br/>
            </w:r>
          </w:p>
          <w:p w14:paraId="6FBE56D3" w14:textId="77777777" w:rsidR="005D3D81" w:rsidRDefault="005D3D81" w:rsidP="00266228">
            <w:pPr>
              <w:pStyle w:val="TableBodyCopy"/>
            </w:pPr>
          </w:p>
          <w:p w14:paraId="0354659E" w14:textId="77777777" w:rsidR="005D3D81" w:rsidRDefault="005D3D81" w:rsidP="00266228">
            <w:pPr>
              <w:pStyle w:val="TableBodyCopy"/>
            </w:pPr>
          </w:p>
          <w:p w14:paraId="43BC71DA" w14:textId="68E8F155" w:rsidR="00266228" w:rsidRPr="00C626ED" w:rsidRDefault="005D3D81" w:rsidP="00266228">
            <w:pPr>
              <w:pStyle w:val="TableBodyCopy"/>
            </w:pPr>
            <w:r>
              <w:t xml:space="preserve">Give the clinic a copy of part 1 of the CHAP tool you filled in. </w:t>
            </w:r>
          </w:p>
        </w:tc>
      </w:tr>
      <w:tr w:rsidR="009F036C" w14:paraId="496D94B9" w14:textId="77777777" w:rsidTr="005D3D81">
        <w:trPr>
          <w:cantSplit/>
          <w:trHeight w:val="1701"/>
        </w:trPr>
        <w:tc>
          <w:tcPr>
            <w:tcW w:w="1500" w:type="pct"/>
            <w:vAlign w:val="center"/>
          </w:tcPr>
          <w:p w14:paraId="599D561B" w14:textId="5A7028AE" w:rsidR="009F036C" w:rsidRDefault="005D3D81">
            <w:pPr>
              <w:pStyle w:val="TableBodyCopy"/>
              <w:jc w:val="center"/>
            </w:pPr>
            <w:r>
              <w:rPr>
                <w:noProof/>
              </w:rPr>
              <w:drawing>
                <wp:inline distT="0" distB="0" distL="0" distR="0" wp14:anchorId="1F4BF969" wp14:editId="460AE005">
                  <wp:extent cx="1620000" cy="1620000"/>
                  <wp:effectExtent l="0" t="0" r="0" b="0"/>
                  <wp:docPr id="148296696" name="Picture 148296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" w:type="pct"/>
            <w:vAlign w:val="center"/>
          </w:tcPr>
          <w:p w14:paraId="03FD21EE" w14:textId="77777777" w:rsidR="009F036C" w:rsidRDefault="009F036C">
            <w:pPr>
              <w:pStyle w:val="TableBodyCopy"/>
            </w:pPr>
          </w:p>
        </w:tc>
        <w:tc>
          <w:tcPr>
            <w:tcW w:w="3300" w:type="pct"/>
            <w:tcMar>
              <w:left w:w="0" w:type="dxa"/>
              <w:right w:w="0" w:type="dxa"/>
            </w:tcMar>
            <w:vAlign w:val="center"/>
          </w:tcPr>
          <w:p w14:paraId="2FF8746A" w14:textId="496E20A3" w:rsidR="00266228" w:rsidRDefault="00266228" w:rsidP="00266228">
            <w:pPr>
              <w:pStyle w:val="TableBodyCopy"/>
            </w:pPr>
          </w:p>
          <w:p w14:paraId="0DD83F93" w14:textId="77777777" w:rsidR="005D3D81" w:rsidRDefault="005D3D81" w:rsidP="00266228">
            <w:pPr>
              <w:pStyle w:val="TableBodyCopy"/>
            </w:pPr>
          </w:p>
          <w:p w14:paraId="21F27FFB" w14:textId="77777777" w:rsidR="005D3D81" w:rsidRDefault="005D3D81" w:rsidP="00266228">
            <w:pPr>
              <w:pStyle w:val="TableBodyCopy"/>
            </w:pPr>
          </w:p>
          <w:p w14:paraId="2BEC2F1B" w14:textId="77777777" w:rsidR="005D3D81" w:rsidRDefault="005D3D81" w:rsidP="00266228">
            <w:pPr>
              <w:pStyle w:val="TableBodyCopy"/>
            </w:pPr>
          </w:p>
          <w:p w14:paraId="15C74C47" w14:textId="77777777" w:rsidR="005D3D81" w:rsidRDefault="005D3D81" w:rsidP="00266228">
            <w:pPr>
              <w:pStyle w:val="TableBodyCopy"/>
            </w:pPr>
          </w:p>
          <w:p w14:paraId="22AF29B1" w14:textId="77777777" w:rsidR="009F036C" w:rsidRDefault="00266228" w:rsidP="005D3D81">
            <w:pPr>
              <w:pStyle w:val="TableBodyCopy"/>
            </w:pPr>
            <w:r>
              <w:t>Contact the clinic</w:t>
            </w:r>
            <w:r w:rsidR="005D3D81">
              <w:t xml:space="preserve"> to r</w:t>
            </w:r>
            <w:r>
              <w:t>emin</w:t>
            </w:r>
            <w:r w:rsidR="005D3D81">
              <w:t>d</w:t>
            </w:r>
            <w:r>
              <w:t xml:space="preserve"> the</w:t>
            </w:r>
            <w:r w:rsidR="005D3D81">
              <w:t xml:space="preserve">m </w:t>
            </w:r>
            <w:r>
              <w:t xml:space="preserve">you want to see the nurse before and after the doctor. </w:t>
            </w:r>
          </w:p>
          <w:p w14:paraId="04154F3A" w14:textId="77777777" w:rsidR="005D3D81" w:rsidRDefault="005D3D81" w:rsidP="005D3D81">
            <w:pPr>
              <w:pStyle w:val="TableBodyCopy"/>
            </w:pPr>
          </w:p>
          <w:p w14:paraId="0566CC11" w14:textId="77777777" w:rsidR="005D3D81" w:rsidRDefault="005D3D81" w:rsidP="005D3D81">
            <w:pPr>
              <w:pStyle w:val="TableBodyCopy"/>
            </w:pPr>
          </w:p>
          <w:p w14:paraId="210B4BF4" w14:textId="540FA2A9" w:rsidR="005D3D81" w:rsidRPr="00C626ED" w:rsidRDefault="005D3D81" w:rsidP="005D3D81">
            <w:pPr>
              <w:pStyle w:val="TableBodyCopy"/>
            </w:pPr>
          </w:p>
        </w:tc>
      </w:tr>
    </w:tbl>
    <w:p w14:paraId="5D452B66" w14:textId="014ABE18" w:rsidR="009F036C" w:rsidRPr="000B2745" w:rsidRDefault="00382B01" w:rsidP="009F036C">
      <w:pPr>
        <w:pStyle w:val="Heading1"/>
        <w:rPr>
          <w:color w:val="auto"/>
        </w:rPr>
      </w:pPr>
      <w:r w:rsidRPr="000B2745">
        <w:rPr>
          <w:color w:val="auto"/>
        </w:rPr>
        <w:lastRenderedPageBreak/>
        <w:t xml:space="preserve">On the day of </w:t>
      </w:r>
      <w:r w:rsidR="009F036C" w:rsidRPr="000B2745">
        <w:rPr>
          <w:color w:val="auto"/>
        </w:rPr>
        <w:t xml:space="preserve">your </w:t>
      </w:r>
      <w:r w:rsidR="00B36DE2" w:rsidRPr="000B2745">
        <w:rPr>
          <w:color w:val="auto"/>
        </w:rPr>
        <w:t xml:space="preserve">CHAP </w:t>
      </w:r>
      <w:r w:rsidR="009F036C" w:rsidRPr="000B2745">
        <w:rPr>
          <w:color w:val="auto"/>
        </w:rPr>
        <w:t xml:space="preserve">appointment </w:t>
      </w:r>
    </w:p>
    <w:tbl>
      <w:tblPr>
        <w:tblStyle w:val="TableGrid"/>
        <w:tblW w:w="907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721"/>
        <w:gridCol w:w="363"/>
        <w:gridCol w:w="5988"/>
      </w:tblGrid>
      <w:tr w:rsidR="009F036C" w14:paraId="6BDA50E6" w14:textId="77777777" w:rsidTr="00940895">
        <w:trPr>
          <w:cantSplit/>
          <w:trHeight w:val="1701"/>
        </w:trPr>
        <w:tc>
          <w:tcPr>
            <w:tcW w:w="1500" w:type="pct"/>
            <w:vAlign w:val="center"/>
          </w:tcPr>
          <w:p w14:paraId="65F8E8D9" w14:textId="598AD402" w:rsidR="009F036C" w:rsidRDefault="00583F4E">
            <w:pPr>
              <w:pStyle w:val="TableBodyCopy"/>
              <w:jc w:val="center"/>
            </w:pPr>
            <w:r>
              <w:rPr>
                <w:noProof/>
              </w:rPr>
              <w:drawing>
                <wp:inline distT="0" distB="0" distL="0" distR="0" wp14:anchorId="63E6D717" wp14:editId="537C1051">
                  <wp:extent cx="1620000" cy="1620000"/>
                  <wp:effectExtent l="0" t="0" r="0" b="0"/>
                  <wp:docPr id="1152417840" name="Picture 11524178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" w:type="pct"/>
            <w:vAlign w:val="center"/>
          </w:tcPr>
          <w:p w14:paraId="1909BD4D" w14:textId="77777777" w:rsidR="009F036C" w:rsidRPr="00C626ED" w:rsidRDefault="009F036C">
            <w:pPr>
              <w:pStyle w:val="TableBodyCopy"/>
            </w:pPr>
          </w:p>
        </w:tc>
        <w:tc>
          <w:tcPr>
            <w:tcW w:w="3300" w:type="pct"/>
            <w:tcMar>
              <w:left w:w="0" w:type="dxa"/>
              <w:right w:w="0" w:type="dxa"/>
            </w:tcMar>
            <w:vAlign w:val="center"/>
          </w:tcPr>
          <w:p w14:paraId="0A5044A4" w14:textId="77777777" w:rsidR="00115C8B" w:rsidRDefault="00115C8B">
            <w:pPr>
              <w:pStyle w:val="TableBodyCopy"/>
            </w:pPr>
            <w:r>
              <w:t xml:space="preserve">Things to do on the day of your appointment. </w:t>
            </w:r>
          </w:p>
          <w:p w14:paraId="1A037B3D" w14:textId="77777777" w:rsidR="00115C8B" w:rsidRDefault="00115C8B">
            <w:pPr>
              <w:pStyle w:val="TableBodyCopy"/>
            </w:pPr>
          </w:p>
          <w:p w14:paraId="25AFFF1A" w14:textId="44660CBD" w:rsidR="009F036C" w:rsidRPr="00C626ED" w:rsidRDefault="00E44884">
            <w:pPr>
              <w:pStyle w:val="TableBodyCopy"/>
            </w:pPr>
            <w:r>
              <w:t xml:space="preserve">Wear loose clothing so the doctor and nurse can do health checks. </w:t>
            </w:r>
          </w:p>
        </w:tc>
      </w:tr>
      <w:tr w:rsidR="009F036C" w14:paraId="2B939179" w14:textId="77777777" w:rsidTr="00940895">
        <w:trPr>
          <w:cantSplit/>
          <w:trHeight w:val="1701"/>
        </w:trPr>
        <w:tc>
          <w:tcPr>
            <w:tcW w:w="1500" w:type="pct"/>
            <w:vAlign w:val="center"/>
          </w:tcPr>
          <w:p w14:paraId="315E7A32" w14:textId="701422B4" w:rsidR="009F036C" w:rsidRDefault="008D57DE">
            <w:pPr>
              <w:pStyle w:val="TableBodyCopy"/>
              <w:jc w:val="center"/>
            </w:pPr>
            <w:r>
              <w:rPr>
                <w:noProof/>
              </w:rPr>
              <w:drawing>
                <wp:inline distT="0" distB="0" distL="0" distR="0" wp14:anchorId="3DC87E48" wp14:editId="1F714375">
                  <wp:extent cx="1620000" cy="1620000"/>
                  <wp:effectExtent l="0" t="0" r="0" b="0"/>
                  <wp:docPr id="1842730609" name="Picture 1842730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" w:type="pct"/>
            <w:vAlign w:val="center"/>
          </w:tcPr>
          <w:p w14:paraId="1082A6B6" w14:textId="77777777" w:rsidR="009F036C" w:rsidRDefault="009F036C">
            <w:pPr>
              <w:pStyle w:val="TableBodyCopy"/>
            </w:pPr>
          </w:p>
        </w:tc>
        <w:tc>
          <w:tcPr>
            <w:tcW w:w="3300" w:type="pct"/>
            <w:tcMar>
              <w:left w:w="0" w:type="dxa"/>
              <w:right w:w="0" w:type="dxa"/>
            </w:tcMar>
            <w:vAlign w:val="center"/>
          </w:tcPr>
          <w:p w14:paraId="7F423FB9" w14:textId="0AEEAB25" w:rsidR="0067581F" w:rsidRPr="00C626ED" w:rsidRDefault="00E44884">
            <w:pPr>
              <w:pStyle w:val="TableBodyCopy"/>
            </w:pPr>
            <w:r>
              <w:t xml:space="preserve">Arrive early for </w:t>
            </w:r>
            <w:r w:rsidR="00583F4E">
              <w:t>your</w:t>
            </w:r>
            <w:r>
              <w:t xml:space="preserve"> appointment</w:t>
            </w:r>
            <w:r w:rsidR="008D57DE">
              <w:t xml:space="preserve"> to the clinic. </w:t>
            </w:r>
          </w:p>
        </w:tc>
      </w:tr>
      <w:tr w:rsidR="009F036C" w14:paraId="6CF6BBBF" w14:textId="77777777" w:rsidTr="00940895">
        <w:trPr>
          <w:cantSplit/>
          <w:trHeight w:val="1701"/>
        </w:trPr>
        <w:tc>
          <w:tcPr>
            <w:tcW w:w="1500" w:type="pct"/>
            <w:vAlign w:val="center"/>
          </w:tcPr>
          <w:p w14:paraId="57408CC6" w14:textId="6B709008" w:rsidR="009F036C" w:rsidRDefault="00391A2E">
            <w:pPr>
              <w:pStyle w:val="TableBodyCopy"/>
              <w:jc w:val="center"/>
            </w:pPr>
            <w:r>
              <w:rPr>
                <w:noProof/>
              </w:rPr>
              <w:drawing>
                <wp:inline distT="0" distB="0" distL="0" distR="0" wp14:anchorId="444E54A2" wp14:editId="6CCAE58A">
                  <wp:extent cx="1620000" cy="1620000"/>
                  <wp:effectExtent l="0" t="0" r="0" b="0"/>
                  <wp:docPr id="1191975307" name="Picture 1191975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" w:type="pct"/>
            <w:vAlign w:val="center"/>
          </w:tcPr>
          <w:p w14:paraId="62655C26" w14:textId="77777777" w:rsidR="009F036C" w:rsidRDefault="009F036C">
            <w:pPr>
              <w:pStyle w:val="TableBodyCopy"/>
            </w:pPr>
          </w:p>
        </w:tc>
        <w:tc>
          <w:tcPr>
            <w:tcW w:w="3300" w:type="pct"/>
            <w:tcMar>
              <w:left w:w="0" w:type="dxa"/>
              <w:right w:w="0" w:type="dxa"/>
            </w:tcMar>
            <w:vAlign w:val="center"/>
          </w:tcPr>
          <w:p w14:paraId="37C02F06" w14:textId="77777777" w:rsidR="008D57DE" w:rsidRDefault="008D57DE" w:rsidP="00382B01">
            <w:pPr>
              <w:pStyle w:val="TableBodyCopy"/>
            </w:pPr>
          </w:p>
          <w:p w14:paraId="16C5A263" w14:textId="77777777" w:rsidR="00940895" w:rsidRDefault="00940895" w:rsidP="00382B01">
            <w:pPr>
              <w:pStyle w:val="TableBodyCopy"/>
            </w:pPr>
          </w:p>
          <w:p w14:paraId="57768C6F" w14:textId="3F1F3386" w:rsidR="00150C32" w:rsidRDefault="00150C32" w:rsidP="00382B01">
            <w:pPr>
              <w:pStyle w:val="TableBodyCopy"/>
            </w:pPr>
            <w:r>
              <w:t xml:space="preserve">For your appointment: </w:t>
            </w:r>
            <w:r w:rsidR="006E1F66">
              <w:br/>
            </w:r>
          </w:p>
          <w:p w14:paraId="701B1AD4" w14:textId="2D3E03A9" w:rsidR="00150C32" w:rsidRDefault="00150C32" w:rsidP="006E1F66">
            <w:pPr>
              <w:pStyle w:val="TableBodyCopy"/>
              <w:numPr>
                <w:ilvl w:val="0"/>
                <w:numId w:val="47"/>
              </w:numPr>
            </w:pPr>
            <w:r>
              <w:t xml:space="preserve">The nurse will do some health checks. </w:t>
            </w:r>
            <w:r w:rsidR="006E1F66">
              <w:br/>
            </w:r>
          </w:p>
          <w:p w14:paraId="368A8610" w14:textId="77777777" w:rsidR="00940895" w:rsidRDefault="00150C32" w:rsidP="006E1F66">
            <w:pPr>
              <w:pStyle w:val="TableBodyCopy"/>
              <w:numPr>
                <w:ilvl w:val="0"/>
                <w:numId w:val="47"/>
              </w:numPr>
            </w:pPr>
            <w:r>
              <w:t xml:space="preserve">The doctor will do some health checks. </w:t>
            </w:r>
          </w:p>
          <w:p w14:paraId="658CFDF0" w14:textId="36F38037" w:rsidR="009F036C" w:rsidRDefault="006E1F66" w:rsidP="00940895">
            <w:pPr>
              <w:pStyle w:val="TableBodyCopy"/>
            </w:pPr>
            <w:r>
              <w:br/>
            </w:r>
          </w:p>
        </w:tc>
      </w:tr>
      <w:tr w:rsidR="006E1F66" w14:paraId="4E87D14B" w14:textId="77777777" w:rsidTr="00940895">
        <w:trPr>
          <w:cantSplit/>
          <w:trHeight w:val="1701"/>
        </w:trPr>
        <w:tc>
          <w:tcPr>
            <w:tcW w:w="1500" w:type="pct"/>
            <w:vAlign w:val="center"/>
          </w:tcPr>
          <w:p w14:paraId="16A01DFA" w14:textId="6560EF62" w:rsidR="006E1F66" w:rsidRDefault="00276D48">
            <w:pPr>
              <w:pStyle w:val="TableBodyCopy"/>
              <w:jc w:val="center"/>
            </w:pPr>
            <w:r>
              <w:rPr>
                <w:noProof/>
              </w:rPr>
              <w:drawing>
                <wp:inline distT="0" distB="0" distL="0" distR="0" wp14:anchorId="0C7957C0" wp14:editId="07C92CC8">
                  <wp:extent cx="1620000" cy="1620000"/>
                  <wp:effectExtent l="0" t="0" r="0" b="0"/>
                  <wp:docPr id="1194385298" name="Picture 1194385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" w:type="pct"/>
            <w:vAlign w:val="center"/>
          </w:tcPr>
          <w:p w14:paraId="17AAB21A" w14:textId="77777777" w:rsidR="006E1F66" w:rsidRDefault="006E1F66">
            <w:pPr>
              <w:pStyle w:val="TableBodyCopy"/>
            </w:pPr>
          </w:p>
        </w:tc>
        <w:tc>
          <w:tcPr>
            <w:tcW w:w="3300" w:type="pct"/>
            <w:tcMar>
              <w:left w:w="0" w:type="dxa"/>
              <w:right w:w="0" w:type="dxa"/>
            </w:tcMar>
            <w:vAlign w:val="center"/>
          </w:tcPr>
          <w:p w14:paraId="7E8A34EC" w14:textId="77777777" w:rsidR="00897554" w:rsidRDefault="00897554" w:rsidP="00382B01">
            <w:pPr>
              <w:pStyle w:val="TableBodyCopy"/>
            </w:pPr>
          </w:p>
          <w:p w14:paraId="2440A066" w14:textId="77777777" w:rsidR="00897554" w:rsidRDefault="00897554" w:rsidP="00382B01">
            <w:pPr>
              <w:pStyle w:val="TableBodyCopy"/>
            </w:pPr>
          </w:p>
          <w:p w14:paraId="586906A8" w14:textId="77777777" w:rsidR="006E1F66" w:rsidRDefault="006E1F66" w:rsidP="00382B01">
            <w:pPr>
              <w:pStyle w:val="TableBodyCopy"/>
            </w:pPr>
            <w:r>
              <w:t xml:space="preserve">At the end the nurse will work with you and your supporter to make </w:t>
            </w:r>
            <w:r w:rsidR="00897554">
              <w:t>a health</w:t>
            </w:r>
            <w:r>
              <w:t xml:space="preserve"> action plan</w:t>
            </w:r>
            <w:r w:rsidR="00897554">
              <w:t>.</w:t>
            </w:r>
          </w:p>
          <w:p w14:paraId="0A22480F" w14:textId="77777777" w:rsidR="00897554" w:rsidRDefault="00897554" w:rsidP="00382B01">
            <w:pPr>
              <w:pStyle w:val="TableBodyCopy"/>
            </w:pPr>
          </w:p>
          <w:p w14:paraId="0A7F3E5B" w14:textId="67FA0B23" w:rsidR="00897554" w:rsidRDefault="00897554" w:rsidP="00382B01">
            <w:pPr>
              <w:pStyle w:val="TableBodyCopy"/>
            </w:pPr>
          </w:p>
        </w:tc>
      </w:tr>
    </w:tbl>
    <w:p w14:paraId="2AA1A48A" w14:textId="2B6B568B" w:rsidR="009F036C" w:rsidRPr="000B2745" w:rsidRDefault="00382B01" w:rsidP="009F036C">
      <w:pPr>
        <w:pStyle w:val="Heading1"/>
        <w:rPr>
          <w:color w:val="auto"/>
        </w:rPr>
      </w:pPr>
      <w:r w:rsidRPr="000B2745">
        <w:rPr>
          <w:color w:val="auto"/>
        </w:rPr>
        <w:lastRenderedPageBreak/>
        <w:t xml:space="preserve">After your </w:t>
      </w:r>
      <w:r w:rsidR="00B36DE2" w:rsidRPr="000B2745">
        <w:rPr>
          <w:color w:val="auto"/>
        </w:rPr>
        <w:t xml:space="preserve">CHAP </w:t>
      </w:r>
      <w:r w:rsidRPr="000B2745">
        <w:rPr>
          <w:color w:val="auto"/>
        </w:rPr>
        <w:t xml:space="preserve">appointment </w:t>
      </w:r>
    </w:p>
    <w:tbl>
      <w:tblPr>
        <w:tblStyle w:val="TableGrid"/>
        <w:tblW w:w="907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721"/>
        <w:gridCol w:w="363"/>
        <w:gridCol w:w="5988"/>
      </w:tblGrid>
      <w:tr w:rsidR="009F036C" w14:paraId="77675DF3" w14:textId="77777777" w:rsidTr="00BC7921">
        <w:trPr>
          <w:cantSplit/>
          <w:trHeight w:val="1701"/>
        </w:trPr>
        <w:tc>
          <w:tcPr>
            <w:tcW w:w="1500" w:type="pct"/>
            <w:vAlign w:val="center"/>
          </w:tcPr>
          <w:p w14:paraId="1631FDDB" w14:textId="2DF93D36" w:rsidR="009F036C" w:rsidRDefault="00940895">
            <w:pPr>
              <w:pStyle w:val="TableBodyCopy"/>
              <w:jc w:val="center"/>
            </w:pPr>
            <w:r>
              <w:rPr>
                <w:noProof/>
              </w:rPr>
              <w:drawing>
                <wp:inline distT="0" distB="0" distL="0" distR="0" wp14:anchorId="4DADFCA2" wp14:editId="26C1BFA6">
                  <wp:extent cx="1620000" cy="1620000"/>
                  <wp:effectExtent l="0" t="0" r="0" b="0"/>
                  <wp:docPr id="1867420427" name="Picture 1867420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" w:type="pct"/>
            <w:vAlign w:val="center"/>
          </w:tcPr>
          <w:p w14:paraId="16E4651F" w14:textId="77777777" w:rsidR="009F036C" w:rsidRPr="00C626ED" w:rsidRDefault="009F036C">
            <w:pPr>
              <w:pStyle w:val="TableBodyCopy"/>
            </w:pPr>
          </w:p>
        </w:tc>
        <w:tc>
          <w:tcPr>
            <w:tcW w:w="3300" w:type="pct"/>
            <w:tcMar>
              <w:left w:w="0" w:type="dxa"/>
              <w:right w:w="0" w:type="dxa"/>
            </w:tcMar>
            <w:vAlign w:val="center"/>
          </w:tcPr>
          <w:p w14:paraId="7859267A" w14:textId="77777777" w:rsidR="009F036C" w:rsidRDefault="00940895">
            <w:pPr>
              <w:pStyle w:val="TableBodyCopy"/>
            </w:pPr>
            <w:r>
              <w:t xml:space="preserve">You and your supporter take the action plan home. </w:t>
            </w:r>
          </w:p>
          <w:p w14:paraId="40440692" w14:textId="77777777" w:rsidR="00C70833" w:rsidRDefault="00C70833">
            <w:pPr>
              <w:pStyle w:val="TableBodyCopy"/>
            </w:pPr>
          </w:p>
          <w:p w14:paraId="53081055" w14:textId="3BDCFF5B" w:rsidR="00C70833" w:rsidRPr="00C626ED" w:rsidRDefault="00C70833">
            <w:pPr>
              <w:pStyle w:val="TableBodyCopy"/>
            </w:pPr>
            <w:r>
              <w:t xml:space="preserve">This says what need to be done for you to be </w:t>
            </w:r>
            <w:r w:rsidR="00AA4E36">
              <w:t xml:space="preserve">in good health. </w:t>
            </w:r>
          </w:p>
        </w:tc>
      </w:tr>
      <w:tr w:rsidR="009F036C" w14:paraId="0FD72EA3" w14:textId="77777777" w:rsidTr="00BC7921">
        <w:trPr>
          <w:cantSplit/>
          <w:trHeight w:val="1701"/>
        </w:trPr>
        <w:tc>
          <w:tcPr>
            <w:tcW w:w="1500" w:type="pct"/>
            <w:vAlign w:val="center"/>
          </w:tcPr>
          <w:p w14:paraId="538C21A5" w14:textId="22333617" w:rsidR="009F036C" w:rsidRDefault="00672A7F">
            <w:pPr>
              <w:pStyle w:val="TableBodyCopy"/>
              <w:jc w:val="center"/>
            </w:pPr>
            <w:r>
              <w:rPr>
                <w:noProof/>
              </w:rPr>
              <w:drawing>
                <wp:inline distT="0" distB="0" distL="0" distR="0" wp14:anchorId="2D7271A9" wp14:editId="4AB51BDE">
                  <wp:extent cx="1620000" cy="1620000"/>
                  <wp:effectExtent l="0" t="0" r="0" b="0"/>
                  <wp:docPr id="1318745654" name="Picture 1318745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" w:type="pct"/>
            <w:vAlign w:val="center"/>
          </w:tcPr>
          <w:p w14:paraId="41F3A636" w14:textId="77777777" w:rsidR="009F036C" w:rsidRPr="00C626ED" w:rsidRDefault="009F036C">
            <w:pPr>
              <w:pStyle w:val="TableBodyCopy"/>
            </w:pPr>
          </w:p>
        </w:tc>
        <w:tc>
          <w:tcPr>
            <w:tcW w:w="3300" w:type="pct"/>
            <w:tcMar>
              <w:left w:w="0" w:type="dxa"/>
              <w:right w:w="0" w:type="dxa"/>
            </w:tcMar>
            <w:vAlign w:val="center"/>
          </w:tcPr>
          <w:p w14:paraId="6ACB8B61" w14:textId="282662CB" w:rsidR="00AA4E36" w:rsidRDefault="00FC02EA">
            <w:pPr>
              <w:pStyle w:val="TableBodyCopy"/>
            </w:pPr>
            <w:r>
              <w:br/>
            </w:r>
            <w:r w:rsidR="00AA4E36">
              <w:t>Th</w:t>
            </w:r>
            <w:r>
              <w:t>e actions may</w:t>
            </w:r>
            <w:r w:rsidR="00AA4E36">
              <w:t xml:space="preserve"> be: </w:t>
            </w:r>
          </w:p>
          <w:p w14:paraId="5C73E4EF" w14:textId="77777777" w:rsidR="00AA4E36" w:rsidRDefault="00AA4E36">
            <w:pPr>
              <w:pStyle w:val="TableBodyCopy"/>
            </w:pPr>
          </w:p>
          <w:p w14:paraId="79402CE5" w14:textId="183BA0AA" w:rsidR="009F036C" w:rsidRDefault="00FC02EA" w:rsidP="00AA4E36">
            <w:pPr>
              <w:pStyle w:val="TableBodyCopy"/>
              <w:numPr>
                <w:ilvl w:val="0"/>
                <w:numId w:val="47"/>
              </w:numPr>
            </w:pPr>
            <w:r>
              <w:t>To b</w:t>
            </w:r>
            <w:r w:rsidR="00AA4E36">
              <w:t xml:space="preserve">ook more </w:t>
            </w:r>
            <w:r>
              <w:t xml:space="preserve">health </w:t>
            </w:r>
            <w:r w:rsidR="00AA4E36">
              <w:t xml:space="preserve">appointments. </w:t>
            </w:r>
            <w:r w:rsidR="00A42F73">
              <w:br/>
            </w:r>
          </w:p>
          <w:p w14:paraId="7446A9D1" w14:textId="6735235F" w:rsidR="00AA4E36" w:rsidRDefault="00AA4E36" w:rsidP="00AA4E36">
            <w:pPr>
              <w:pStyle w:val="TableBodyCopy"/>
              <w:numPr>
                <w:ilvl w:val="0"/>
                <w:numId w:val="47"/>
              </w:numPr>
            </w:pPr>
            <w:r>
              <w:t xml:space="preserve">See more health professionals. </w:t>
            </w:r>
            <w:r w:rsidR="00A42F73">
              <w:br/>
            </w:r>
          </w:p>
          <w:p w14:paraId="3B3C3557" w14:textId="1F274609" w:rsidR="00AA4E36" w:rsidRPr="00C626ED" w:rsidRDefault="00A42F73" w:rsidP="00CB643C">
            <w:pPr>
              <w:pStyle w:val="TableBodyCopy"/>
              <w:numPr>
                <w:ilvl w:val="0"/>
                <w:numId w:val="47"/>
              </w:numPr>
            </w:pPr>
            <w:r>
              <w:t>O</w:t>
            </w:r>
            <w:r w:rsidR="00592CB1">
              <w:t xml:space="preserve">ther tasks. </w:t>
            </w:r>
          </w:p>
        </w:tc>
      </w:tr>
      <w:tr w:rsidR="009F036C" w14:paraId="1B5557F4" w14:textId="77777777" w:rsidTr="00BC7921">
        <w:trPr>
          <w:cantSplit/>
          <w:trHeight w:val="1701"/>
        </w:trPr>
        <w:tc>
          <w:tcPr>
            <w:tcW w:w="1500" w:type="pct"/>
            <w:vAlign w:val="center"/>
          </w:tcPr>
          <w:p w14:paraId="4D24E97F" w14:textId="37FD216E" w:rsidR="009F036C" w:rsidRDefault="00677857">
            <w:pPr>
              <w:pStyle w:val="TableBodyCopy"/>
              <w:jc w:val="center"/>
            </w:pPr>
            <w:r>
              <w:rPr>
                <w:noProof/>
              </w:rPr>
              <w:drawing>
                <wp:inline distT="0" distB="0" distL="0" distR="0" wp14:anchorId="47B14386" wp14:editId="4C5019DD">
                  <wp:extent cx="1620000" cy="1620000"/>
                  <wp:effectExtent l="0" t="0" r="0" b="0"/>
                  <wp:docPr id="1394003389" name="Picture 1394003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" w:type="pct"/>
            <w:vAlign w:val="center"/>
          </w:tcPr>
          <w:p w14:paraId="1C1E9584" w14:textId="77777777" w:rsidR="009F036C" w:rsidRDefault="009F036C">
            <w:pPr>
              <w:pStyle w:val="TableBodyCopy"/>
            </w:pPr>
          </w:p>
        </w:tc>
        <w:tc>
          <w:tcPr>
            <w:tcW w:w="3300" w:type="pct"/>
            <w:tcMar>
              <w:left w:w="0" w:type="dxa"/>
              <w:right w:w="0" w:type="dxa"/>
            </w:tcMar>
            <w:vAlign w:val="center"/>
          </w:tcPr>
          <w:p w14:paraId="5C5A9D67" w14:textId="2CD3FE03" w:rsidR="009F036C" w:rsidRPr="00C626ED" w:rsidRDefault="004953FA">
            <w:pPr>
              <w:pStyle w:val="TableBodyCopy"/>
            </w:pPr>
            <w:r>
              <w:t xml:space="preserve">It is important the </w:t>
            </w:r>
            <w:r w:rsidR="00677857">
              <w:t xml:space="preserve">steps in the action plan are done so you can be in good health. </w:t>
            </w:r>
          </w:p>
        </w:tc>
      </w:tr>
      <w:tr w:rsidR="009F036C" w14:paraId="5614F4A0" w14:textId="77777777" w:rsidTr="00BC7921">
        <w:trPr>
          <w:cantSplit/>
          <w:trHeight w:val="1701"/>
        </w:trPr>
        <w:tc>
          <w:tcPr>
            <w:tcW w:w="1500" w:type="pct"/>
            <w:vAlign w:val="center"/>
          </w:tcPr>
          <w:p w14:paraId="56837C69" w14:textId="77777777" w:rsidR="00BC7921" w:rsidRDefault="00BC7921">
            <w:pPr>
              <w:pStyle w:val="TableBodyCopy"/>
              <w:jc w:val="center"/>
            </w:pPr>
          </w:p>
          <w:p w14:paraId="341BF5D2" w14:textId="0D48BADD" w:rsidR="009F036C" w:rsidRDefault="004962D0" w:rsidP="00BC7921">
            <w:pPr>
              <w:pStyle w:val="TableBodyCopy"/>
            </w:pPr>
            <w:r>
              <w:rPr>
                <w:noProof/>
              </w:rPr>
              <w:drawing>
                <wp:inline distT="0" distB="0" distL="0" distR="0" wp14:anchorId="674F1B49" wp14:editId="7EB65311">
                  <wp:extent cx="1620000" cy="1620000"/>
                  <wp:effectExtent l="0" t="0" r="0" b="0"/>
                  <wp:docPr id="1018100813" name="Picture 1018100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6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0" w:type="pct"/>
            <w:vAlign w:val="center"/>
          </w:tcPr>
          <w:p w14:paraId="2FB24C63" w14:textId="77777777" w:rsidR="009F036C" w:rsidRDefault="009F036C">
            <w:pPr>
              <w:pStyle w:val="TableBodyCopy"/>
            </w:pPr>
          </w:p>
        </w:tc>
        <w:tc>
          <w:tcPr>
            <w:tcW w:w="3300" w:type="pct"/>
            <w:tcMar>
              <w:left w:w="0" w:type="dxa"/>
              <w:right w:w="0" w:type="dxa"/>
            </w:tcMar>
            <w:vAlign w:val="center"/>
          </w:tcPr>
          <w:p w14:paraId="6629364C" w14:textId="4CEFF698" w:rsidR="000974C3" w:rsidRDefault="000974C3" w:rsidP="008F1A50">
            <w:pPr>
              <w:pStyle w:val="TableBodyCopy"/>
            </w:pPr>
            <w:r>
              <w:br/>
            </w:r>
            <w:r w:rsidR="008F1A50">
              <w:t xml:space="preserve">The clinic can remind you when it is time for your next yearly health check in 1 year. </w:t>
            </w:r>
            <w:r>
              <w:t xml:space="preserve"> </w:t>
            </w:r>
          </w:p>
        </w:tc>
      </w:tr>
    </w:tbl>
    <w:p w14:paraId="5F6D226C" w14:textId="0ABC6688" w:rsidR="009F036C" w:rsidRDefault="009F036C" w:rsidP="009F036C">
      <w:pPr>
        <w:rPr>
          <w:noProof/>
          <w:sz w:val="24"/>
        </w:rPr>
      </w:pPr>
      <w:r>
        <w:rPr>
          <w:b/>
          <w:color w:val="405438"/>
          <w:sz w:val="48"/>
          <w:szCs w:val="48"/>
        </w:rPr>
        <w:lastRenderedPageBreak/>
        <w:t>Health Fact Sheets</w:t>
      </w:r>
      <w:r w:rsidRPr="00712049">
        <w:rPr>
          <w:noProof/>
          <w:sz w:val="24"/>
        </w:rPr>
        <w:t xml:space="preserve"> </w:t>
      </w:r>
    </w:p>
    <w:p w14:paraId="78CE61B9" w14:textId="77777777" w:rsidR="009F036C" w:rsidRPr="000974C3" w:rsidRDefault="009F036C" w:rsidP="009F036C">
      <w:pPr>
        <w:rPr>
          <w:b/>
          <w:bCs/>
          <w:sz w:val="28"/>
          <w:szCs w:val="28"/>
        </w:rPr>
      </w:pPr>
      <w:r w:rsidRPr="000974C3">
        <w:rPr>
          <w:b/>
          <w:bCs/>
          <w:sz w:val="28"/>
          <w:szCs w:val="28"/>
        </w:rPr>
        <w:t xml:space="preserve">Easy Read: </w:t>
      </w:r>
      <w:hyperlink r:id="rId59" w:history="1">
        <w:r w:rsidRPr="000974C3">
          <w:rPr>
            <w:rStyle w:val="Hyperlink"/>
            <w:sz w:val="28"/>
            <w:szCs w:val="28"/>
          </w:rPr>
          <w:t>Types of Health Checks Easy Read Fact Sheet (cid.org.au)</w:t>
        </w:r>
      </w:hyperlink>
      <w:r w:rsidRPr="000974C3">
        <w:rPr>
          <w:b/>
          <w:bCs/>
          <w:sz w:val="28"/>
          <w:szCs w:val="28"/>
        </w:rPr>
        <w:t xml:space="preserve"> </w:t>
      </w:r>
      <w:r w:rsidRPr="000974C3">
        <w:rPr>
          <w:b/>
          <w:bCs/>
          <w:sz w:val="28"/>
          <w:szCs w:val="28"/>
        </w:rPr>
        <w:br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06"/>
        <w:gridCol w:w="255"/>
        <w:gridCol w:w="4903"/>
      </w:tblGrid>
      <w:tr w:rsidR="009F036C" w14:paraId="0740B192" w14:textId="77777777">
        <w:tc>
          <w:tcPr>
            <w:tcW w:w="3906" w:type="dxa"/>
          </w:tcPr>
          <w:p w14:paraId="2087E3E7" w14:textId="77777777" w:rsidR="009F036C" w:rsidRDefault="009F036C">
            <w:pPr>
              <w:rPr>
                <w:rFonts w:cs="Arial"/>
                <w:color w:val="0563C1"/>
                <w:sz w:val="16"/>
                <w:szCs w:val="16"/>
                <w:u w:val="single"/>
                <w14:ligatures w14:val="standardContextual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44C5E755" wp14:editId="77487846">
                  <wp:extent cx="2340000" cy="1702082"/>
                  <wp:effectExtent l="0" t="0" r="3175" b="0"/>
                  <wp:docPr id="1475959658" name="Picture 1475959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5959658" name=""/>
                          <pic:cNvPicPr/>
                        </pic:nvPicPr>
                        <pic:blipFill rotWithShape="1">
                          <a:blip r:embed="rId60"/>
                          <a:srcRect l="5361" t="33813" r="72920" b="10488"/>
                          <a:stretch/>
                        </pic:blipFill>
                        <pic:spPr bwMode="auto">
                          <a:xfrm>
                            <a:off x="0" y="0"/>
                            <a:ext cx="2340000" cy="17020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color w:val="0563C1"/>
                <w:sz w:val="16"/>
                <w:szCs w:val="16"/>
                <w:u w:val="single"/>
                <w14:ligatures w14:val="standardContextual"/>
              </w:rPr>
              <w:br/>
            </w:r>
          </w:p>
        </w:tc>
        <w:tc>
          <w:tcPr>
            <w:tcW w:w="271" w:type="dxa"/>
          </w:tcPr>
          <w:p w14:paraId="183EEBC3" w14:textId="77777777" w:rsidR="009F036C" w:rsidRDefault="009F036C">
            <w:pPr>
              <w:rPr>
                <w:rFonts w:cs="Arial"/>
                <w:color w:val="0563C1"/>
                <w:sz w:val="16"/>
                <w:szCs w:val="16"/>
                <w:u w:val="single"/>
                <w14:ligatures w14:val="standardContextual"/>
              </w:rPr>
            </w:pPr>
          </w:p>
        </w:tc>
        <w:tc>
          <w:tcPr>
            <w:tcW w:w="5455" w:type="dxa"/>
            <w:vAlign w:val="center"/>
          </w:tcPr>
          <w:p w14:paraId="40E75F52" w14:textId="77777777" w:rsidR="009F036C" w:rsidRPr="008F12A8" w:rsidRDefault="009F036C">
            <w:pPr>
              <w:rPr>
                <w:rFonts w:cs="Arial"/>
                <w:color w:val="0563C1"/>
                <w:sz w:val="24"/>
                <w:szCs w:val="28"/>
                <w:u w:val="single"/>
                <w14:ligatures w14:val="standardContextual"/>
              </w:rPr>
            </w:pPr>
            <w:r w:rsidRPr="008F12A8">
              <w:rPr>
                <w:sz w:val="24"/>
                <w:szCs w:val="28"/>
              </w:rPr>
              <w:t xml:space="preserve">We have info about yearly health checks here </w:t>
            </w:r>
            <w:r w:rsidRPr="008F12A8">
              <w:rPr>
                <w:sz w:val="24"/>
                <w:szCs w:val="28"/>
              </w:rPr>
              <w:br/>
            </w:r>
            <w:hyperlink r:id="rId61" w:history="1">
              <w:r w:rsidRPr="008F12A8">
                <w:rPr>
                  <w:rStyle w:val="Hyperlink"/>
                  <w:sz w:val="24"/>
                  <w:szCs w:val="28"/>
                </w:rPr>
                <w:t>www.cid.org.au/resource/yearly-health-check-fact-sheet</w:t>
              </w:r>
            </w:hyperlink>
            <w:r w:rsidRPr="008F12A8">
              <w:rPr>
                <w:sz w:val="24"/>
                <w:szCs w:val="28"/>
              </w:rPr>
              <w:t xml:space="preserve"> </w:t>
            </w:r>
          </w:p>
        </w:tc>
      </w:tr>
      <w:tr w:rsidR="009F036C" w14:paraId="1381F304" w14:textId="77777777">
        <w:tc>
          <w:tcPr>
            <w:tcW w:w="3906" w:type="dxa"/>
          </w:tcPr>
          <w:p w14:paraId="57E8ED47" w14:textId="77777777" w:rsidR="009F036C" w:rsidRDefault="009F036C">
            <w:pPr>
              <w:rPr>
                <w:rFonts w:cs="Arial"/>
                <w:color w:val="0563C1"/>
                <w:sz w:val="16"/>
                <w:szCs w:val="16"/>
                <w:u w:val="single"/>
                <w14:ligatures w14:val="standardContextual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323B11D0" wp14:editId="1F27201F">
                  <wp:extent cx="2340000" cy="1712609"/>
                  <wp:effectExtent l="0" t="0" r="3175" b="1905"/>
                  <wp:docPr id="934852217" name="Picture 934852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4852217" name=""/>
                          <pic:cNvPicPr/>
                        </pic:nvPicPr>
                        <pic:blipFill rotWithShape="1">
                          <a:blip r:embed="rId62"/>
                          <a:srcRect l="5605" t="21961" r="72904" b="22585"/>
                          <a:stretch/>
                        </pic:blipFill>
                        <pic:spPr bwMode="auto">
                          <a:xfrm>
                            <a:off x="0" y="0"/>
                            <a:ext cx="2340000" cy="17126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color w:val="0563C1"/>
                <w:sz w:val="16"/>
                <w:szCs w:val="16"/>
                <w:u w:val="single"/>
                <w14:ligatures w14:val="standardContextual"/>
              </w:rPr>
              <w:br/>
            </w:r>
          </w:p>
        </w:tc>
        <w:tc>
          <w:tcPr>
            <w:tcW w:w="271" w:type="dxa"/>
          </w:tcPr>
          <w:p w14:paraId="1DE3A253" w14:textId="77777777" w:rsidR="009F036C" w:rsidRDefault="009F036C">
            <w:pPr>
              <w:rPr>
                <w:rFonts w:cs="Arial"/>
                <w:color w:val="0563C1"/>
                <w:sz w:val="16"/>
                <w:szCs w:val="16"/>
                <w:u w:val="single"/>
                <w14:ligatures w14:val="standardContextual"/>
              </w:rPr>
            </w:pPr>
          </w:p>
        </w:tc>
        <w:tc>
          <w:tcPr>
            <w:tcW w:w="5455" w:type="dxa"/>
            <w:vAlign w:val="center"/>
          </w:tcPr>
          <w:p w14:paraId="40D70259" w14:textId="77777777" w:rsidR="009F036C" w:rsidRPr="008F12A8" w:rsidRDefault="009F036C">
            <w:pPr>
              <w:rPr>
                <w:sz w:val="24"/>
                <w:szCs w:val="28"/>
              </w:rPr>
            </w:pPr>
            <w:r w:rsidRPr="008F12A8">
              <w:rPr>
                <w:sz w:val="24"/>
                <w:szCs w:val="28"/>
              </w:rPr>
              <w:t xml:space="preserve">We have info about your right to good health care here </w:t>
            </w:r>
            <w:hyperlink r:id="rId63" w:history="1">
              <w:r w:rsidRPr="008F12A8">
                <w:rPr>
                  <w:rStyle w:val="Hyperlink"/>
                  <w:sz w:val="24"/>
                  <w:szCs w:val="28"/>
                </w:rPr>
                <w:t>www.cid.org.au/resource/your-right-to-good-health-care-fact-sheet</w:t>
              </w:r>
            </w:hyperlink>
            <w:r w:rsidRPr="008F12A8">
              <w:rPr>
                <w:sz w:val="24"/>
                <w:szCs w:val="28"/>
              </w:rPr>
              <w:t xml:space="preserve"> </w:t>
            </w:r>
          </w:p>
        </w:tc>
      </w:tr>
      <w:tr w:rsidR="009F036C" w14:paraId="5C42561B" w14:textId="77777777">
        <w:tc>
          <w:tcPr>
            <w:tcW w:w="3906" w:type="dxa"/>
          </w:tcPr>
          <w:p w14:paraId="7B549C64" w14:textId="77777777" w:rsidR="009F036C" w:rsidRDefault="009F036C">
            <w:pPr>
              <w:rPr>
                <w:rFonts w:cs="Arial"/>
                <w:color w:val="0563C1"/>
                <w:sz w:val="16"/>
                <w:szCs w:val="16"/>
                <w:u w:val="single"/>
                <w14:ligatures w14:val="standardContextual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3B080AA5" wp14:editId="3E8D3D6C">
                  <wp:extent cx="2340000" cy="1725109"/>
                  <wp:effectExtent l="0" t="0" r="3175" b="8890"/>
                  <wp:docPr id="1072422785" name="Picture 1072422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2422785" name=""/>
                          <pic:cNvPicPr/>
                        </pic:nvPicPr>
                        <pic:blipFill rotWithShape="1">
                          <a:blip r:embed="rId64"/>
                          <a:srcRect l="5606" t="22511" r="73059" b="22035"/>
                          <a:stretch/>
                        </pic:blipFill>
                        <pic:spPr bwMode="auto">
                          <a:xfrm>
                            <a:off x="0" y="0"/>
                            <a:ext cx="2340000" cy="1725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color w:val="0563C1"/>
                <w:sz w:val="16"/>
                <w:szCs w:val="16"/>
                <w:u w:val="single"/>
                <w14:ligatures w14:val="standardContextual"/>
              </w:rPr>
              <w:br/>
            </w:r>
          </w:p>
        </w:tc>
        <w:tc>
          <w:tcPr>
            <w:tcW w:w="271" w:type="dxa"/>
          </w:tcPr>
          <w:p w14:paraId="7800B484" w14:textId="77777777" w:rsidR="009F036C" w:rsidRDefault="009F036C">
            <w:pPr>
              <w:rPr>
                <w:rFonts w:cs="Arial"/>
                <w:color w:val="0563C1"/>
                <w:sz w:val="16"/>
                <w:szCs w:val="16"/>
                <w:u w:val="single"/>
                <w14:ligatures w14:val="standardContextual"/>
              </w:rPr>
            </w:pPr>
          </w:p>
        </w:tc>
        <w:tc>
          <w:tcPr>
            <w:tcW w:w="5455" w:type="dxa"/>
            <w:vAlign w:val="center"/>
          </w:tcPr>
          <w:p w14:paraId="4E1A2676" w14:textId="77777777" w:rsidR="009F036C" w:rsidRPr="008F12A8" w:rsidRDefault="009F036C">
            <w:pPr>
              <w:rPr>
                <w:sz w:val="24"/>
                <w:szCs w:val="28"/>
              </w:rPr>
            </w:pPr>
            <w:r w:rsidRPr="008F12A8">
              <w:rPr>
                <w:sz w:val="24"/>
                <w:szCs w:val="28"/>
              </w:rPr>
              <w:t xml:space="preserve">We have info about adult health services here </w:t>
            </w:r>
            <w:r w:rsidRPr="008F12A8">
              <w:rPr>
                <w:sz w:val="24"/>
                <w:szCs w:val="28"/>
              </w:rPr>
              <w:br/>
            </w:r>
            <w:hyperlink r:id="rId65" w:history="1">
              <w:r w:rsidRPr="001E57DC">
                <w:rPr>
                  <w:rStyle w:val="Hyperlink"/>
                  <w:sz w:val="24"/>
                  <w:szCs w:val="28"/>
                </w:rPr>
                <w:t>https://cid.org.au/resource/health-services-fact-sheet/</w:t>
              </w:r>
            </w:hyperlink>
            <w:r w:rsidRPr="001E57DC">
              <w:rPr>
                <w:sz w:val="24"/>
                <w:szCs w:val="28"/>
              </w:rPr>
              <w:t xml:space="preserve"> </w:t>
            </w:r>
          </w:p>
        </w:tc>
      </w:tr>
      <w:tr w:rsidR="009F036C" w14:paraId="1C138EF4" w14:textId="77777777">
        <w:tc>
          <w:tcPr>
            <w:tcW w:w="3906" w:type="dxa"/>
          </w:tcPr>
          <w:p w14:paraId="77EE3075" w14:textId="77777777" w:rsidR="009F036C" w:rsidRDefault="009F036C">
            <w:pPr>
              <w:rPr>
                <w:rFonts w:cs="Arial"/>
                <w:color w:val="0563C1"/>
                <w:sz w:val="16"/>
                <w:szCs w:val="16"/>
                <w:u w:val="single"/>
                <w14:ligatures w14:val="standardContextual"/>
              </w:rPr>
            </w:pPr>
            <w:r>
              <w:rPr>
                <w:noProof/>
                <w:sz w:val="24"/>
                <w:szCs w:val="28"/>
                <w14:ligatures w14:val="standardContextual"/>
              </w:rPr>
              <w:drawing>
                <wp:anchor distT="0" distB="0" distL="114300" distR="114300" simplePos="0" relativeHeight="251658249" behindDoc="0" locked="0" layoutInCell="1" allowOverlap="1" wp14:anchorId="4B7A3E23" wp14:editId="2608A620">
                  <wp:simplePos x="0" y="0"/>
                  <wp:positionH relativeFrom="column">
                    <wp:posOffset>193230</wp:posOffset>
                  </wp:positionH>
                  <wp:positionV relativeFrom="paragraph">
                    <wp:posOffset>0</wp:posOffset>
                  </wp:positionV>
                  <wp:extent cx="1800000" cy="1800000"/>
                  <wp:effectExtent l="0" t="0" r="0" b="0"/>
                  <wp:wrapSquare wrapText="bothSides"/>
                  <wp:docPr id="2043232246" name="Picture 2043232246" descr="A qr code with black dots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3232246" name="Picture 1" descr="A qr code with black dots&#10;&#10;Description automatically generated with low confidence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71" w:type="dxa"/>
            <w:vAlign w:val="center"/>
          </w:tcPr>
          <w:p w14:paraId="07C5F2DE" w14:textId="77777777" w:rsidR="009F036C" w:rsidRDefault="009F036C">
            <w:pPr>
              <w:rPr>
                <w:rFonts w:cs="Arial"/>
                <w:color w:val="0563C1"/>
                <w:sz w:val="16"/>
                <w:szCs w:val="16"/>
                <w:u w:val="single"/>
                <w14:ligatures w14:val="standardContextual"/>
              </w:rPr>
            </w:pPr>
          </w:p>
        </w:tc>
        <w:tc>
          <w:tcPr>
            <w:tcW w:w="5455" w:type="dxa"/>
            <w:vAlign w:val="center"/>
          </w:tcPr>
          <w:p w14:paraId="5002D396" w14:textId="2AD314D0" w:rsidR="009F036C" w:rsidRPr="00DB3999" w:rsidRDefault="009F036C">
            <w:pPr>
              <w:rPr>
                <w:b/>
                <w:bCs/>
                <w:sz w:val="24"/>
                <w:szCs w:val="28"/>
              </w:rPr>
            </w:pPr>
            <w:r w:rsidRPr="00DB3999">
              <w:rPr>
                <w:b/>
                <w:bCs/>
                <w:sz w:val="24"/>
                <w:szCs w:val="28"/>
              </w:rPr>
              <w:t xml:space="preserve">More information: </w:t>
            </w:r>
          </w:p>
          <w:p w14:paraId="177C1064" w14:textId="52187C46" w:rsidR="009F036C" w:rsidRDefault="00D85FD7">
            <w:pPr>
              <w:rPr>
                <w:sz w:val="24"/>
                <w:szCs w:val="28"/>
              </w:rPr>
            </w:pPr>
            <w:hyperlink r:id="rId67" w:history="1">
              <w:r w:rsidR="009F036C" w:rsidRPr="008F12A8">
                <w:rPr>
                  <w:rStyle w:val="Hyperlink"/>
                  <w:sz w:val="24"/>
                  <w:szCs w:val="28"/>
                </w:rPr>
                <w:t>www.cid.org.au/resource-category/health</w:t>
              </w:r>
            </w:hyperlink>
            <w:r w:rsidR="009F036C" w:rsidRPr="008F12A8">
              <w:rPr>
                <w:sz w:val="24"/>
                <w:szCs w:val="28"/>
              </w:rPr>
              <w:t xml:space="preserve"> </w:t>
            </w:r>
          </w:p>
          <w:p w14:paraId="0D8D7937" w14:textId="5513DC0C" w:rsidR="009F036C" w:rsidRDefault="009F036C">
            <w:pPr>
              <w:rPr>
                <w:b/>
                <w:bCs/>
                <w:sz w:val="24"/>
              </w:rPr>
            </w:pPr>
            <w:r>
              <w:rPr>
                <w:b/>
                <w:bCs/>
                <w:sz w:val="24"/>
              </w:rPr>
              <w:t xml:space="preserve">Videos: </w:t>
            </w:r>
          </w:p>
          <w:p w14:paraId="076FDEE4" w14:textId="2A4878BE" w:rsidR="009F036C" w:rsidRPr="00DB3999" w:rsidRDefault="00D85FD7" w:rsidP="009F036C">
            <w:pPr>
              <w:pStyle w:val="ListParagraph"/>
              <w:numPr>
                <w:ilvl w:val="0"/>
                <w:numId w:val="46"/>
              </w:numPr>
              <w:spacing w:after="120"/>
              <w:contextualSpacing/>
              <w:jc w:val="left"/>
              <w:rPr>
                <w:sz w:val="24"/>
              </w:rPr>
            </w:pPr>
            <w:hyperlink r:id="rId68" w:history="1">
              <w:r w:rsidR="009F036C" w:rsidRPr="00DB3999">
                <w:rPr>
                  <w:rStyle w:val="Hyperlink"/>
                  <w:sz w:val="24"/>
                </w:rPr>
                <w:t>Laura and her GP</w:t>
              </w:r>
            </w:hyperlink>
            <w:r w:rsidR="009F036C" w:rsidRPr="00DB3999">
              <w:rPr>
                <w:sz w:val="24"/>
              </w:rPr>
              <w:t xml:space="preserve"> </w:t>
            </w:r>
          </w:p>
          <w:p w14:paraId="69C6953C" w14:textId="77777777" w:rsidR="009F036C" w:rsidRPr="00DB3999" w:rsidRDefault="00D85FD7" w:rsidP="009F036C">
            <w:pPr>
              <w:pStyle w:val="ListParagraph"/>
              <w:numPr>
                <w:ilvl w:val="0"/>
                <w:numId w:val="46"/>
              </w:numPr>
              <w:spacing w:after="120"/>
              <w:contextualSpacing/>
              <w:jc w:val="left"/>
              <w:rPr>
                <w:sz w:val="24"/>
              </w:rPr>
            </w:pPr>
            <w:hyperlink r:id="rId69" w:history="1">
              <w:r w:rsidR="009F036C" w:rsidRPr="00DB3999">
                <w:rPr>
                  <w:rStyle w:val="Hyperlink"/>
                  <w:sz w:val="24"/>
                </w:rPr>
                <w:t>Jack’s Health Assessment</w:t>
              </w:r>
            </w:hyperlink>
            <w:r w:rsidR="009F036C" w:rsidRPr="00DB3999">
              <w:rPr>
                <w:sz w:val="24"/>
              </w:rPr>
              <w:t xml:space="preserve"> </w:t>
            </w:r>
          </w:p>
          <w:p w14:paraId="025818C9" w14:textId="034386FA" w:rsidR="009F036C" w:rsidRPr="00DB3999" w:rsidRDefault="00D85FD7" w:rsidP="009F036C">
            <w:pPr>
              <w:pStyle w:val="ListParagraph"/>
              <w:numPr>
                <w:ilvl w:val="0"/>
                <w:numId w:val="46"/>
              </w:numPr>
              <w:spacing w:after="120"/>
              <w:contextualSpacing/>
              <w:jc w:val="left"/>
              <w:rPr>
                <w:sz w:val="24"/>
              </w:rPr>
            </w:pPr>
            <w:hyperlink r:id="rId70" w:history="1">
              <w:r w:rsidR="009F036C" w:rsidRPr="00DB3999">
                <w:rPr>
                  <w:rStyle w:val="Hyperlink"/>
                  <w:sz w:val="24"/>
                </w:rPr>
                <w:t>Laura and her dietitian work together</w:t>
              </w:r>
            </w:hyperlink>
            <w:r w:rsidR="009F036C" w:rsidRPr="00DB3999">
              <w:rPr>
                <w:sz w:val="24"/>
              </w:rPr>
              <w:t xml:space="preserve"> </w:t>
            </w:r>
          </w:p>
          <w:p w14:paraId="08BB7F69" w14:textId="793AB0F4" w:rsidR="009F036C" w:rsidRPr="008F12A8" w:rsidRDefault="009F036C">
            <w:pPr>
              <w:rPr>
                <w:sz w:val="24"/>
                <w:szCs w:val="28"/>
              </w:rPr>
            </w:pPr>
          </w:p>
        </w:tc>
      </w:tr>
    </w:tbl>
    <w:p w14:paraId="355FECC4" w14:textId="4DF69EE1" w:rsidR="009F036C" w:rsidRPr="00712049" w:rsidRDefault="009F036C" w:rsidP="009F036C">
      <w:pPr>
        <w:rPr>
          <w:rFonts w:cs="Arial"/>
          <w:color w:val="0563C1"/>
          <w:sz w:val="16"/>
          <w:szCs w:val="16"/>
          <w:u w:val="single"/>
          <w14:ligatures w14:val="standardContextual"/>
        </w:rPr>
      </w:pPr>
      <w:r w:rsidRPr="00712049">
        <w:rPr>
          <w:noProof/>
          <w:sz w:val="24"/>
        </w:rPr>
        <w:drawing>
          <wp:anchor distT="0" distB="0" distL="114300" distR="114300" simplePos="0" relativeHeight="251658240" behindDoc="0" locked="0" layoutInCell="1" allowOverlap="1" wp14:anchorId="635D34F7" wp14:editId="284FFC96">
            <wp:simplePos x="0" y="0"/>
            <wp:positionH relativeFrom="page">
              <wp:posOffset>-107618</wp:posOffset>
            </wp:positionH>
            <wp:positionV relativeFrom="paragraph">
              <wp:posOffset>3608259</wp:posOffset>
            </wp:positionV>
            <wp:extent cx="7736205" cy="596900"/>
            <wp:effectExtent l="0" t="0" r="0" b="0"/>
            <wp:wrapNone/>
            <wp:docPr id="22" name="Picture 22" descr="Shape, rectang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Shape, rectang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6205" cy="596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D934CB" w14:textId="093A055E" w:rsidR="009F036C" w:rsidRDefault="00CB643C" w:rsidP="008B2302">
      <w:pPr>
        <w:pStyle w:val="BodyCopyBold"/>
        <w:rPr>
          <w:rFonts w:cs="Arial"/>
          <w:szCs w:val="20"/>
        </w:rPr>
      </w:pPr>
      <w:r>
        <w:rPr>
          <w:b w:val="0"/>
          <w:bCs/>
          <w:noProof/>
          <w:sz w:val="24"/>
          <w:u w:val="single"/>
          <w14:ligatures w14:val="standardContextual"/>
        </w:rPr>
        <mc:AlternateContent>
          <mc:Choice Requires="wpg">
            <w:drawing>
              <wp:anchor distT="0" distB="0" distL="114300" distR="114300" simplePos="0" relativeHeight="251658241" behindDoc="0" locked="0" layoutInCell="1" allowOverlap="1" wp14:anchorId="2844479F" wp14:editId="7C0E11A3">
                <wp:simplePos x="0" y="0"/>
                <wp:positionH relativeFrom="page">
                  <wp:align>left</wp:align>
                </wp:positionH>
                <wp:positionV relativeFrom="paragraph">
                  <wp:posOffset>1202196</wp:posOffset>
                </wp:positionV>
                <wp:extent cx="7959090" cy="656952"/>
                <wp:effectExtent l="0" t="0" r="3810" b="0"/>
                <wp:wrapNone/>
                <wp:docPr id="654245773" name="Group 6542457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59090" cy="656952"/>
                          <a:chOff x="0" y="368271"/>
                          <a:chExt cx="7959090" cy="657242"/>
                        </a:xfrm>
                      </wpg:grpSpPr>
                      <pic:pic xmlns:pic="http://schemas.openxmlformats.org/drawingml/2006/picture">
                        <pic:nvPicPr>
                          <pic:cNvPr id="1966844188" name="Picture 1966844188" descr="Shape, rectang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28613"/>
                            <a:ext cx="7736205" cy="596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54464834" name="Picture 3" descr="Water droplets on a tre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225" b="77454"/>
                          <a:stretch/>
                        </pic:blipFill>
                        <pic:spPr bwMode="auto">
                          <a:xfrm>
                            <a:off x="0" y="368271"/>
                            <a:ext cx="7959090" cy="193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992BB4" id="Group 654245773" o:spid="_x0000_s1026" style="position:absolute;margin-left:0;margin-top:94.65pt;width:626.7pt;height:51.75pt;z-index:251658241;mso-position-horizontal:left;mso-position-horizontal-relative:page;mso-width-relative:margin;mso-height-relative:margin" coordorigin=",3682" coordsize="79590,65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">
                <v:shape id="Picture 1966844188" o:spid="_x0000_s1027" type="#_x0000_t75" alt="Shape, rectangle&#10;&#10;Description automatically generated" style="position:absolute;top:4286;width:77362;height:5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">
                  <v:imagedata r:id="rId71" o:title="Shape, rectangle&#10;&#10;Description automatically generated"/>
                </v:shape>
                <v:shape id="Picture 3" o:spid="_x0000_s1028" type="#_x0000_t75" alt="Water droplets on a tree&#10;&#10;Description automatically generated with low confidence" style="position:absolute;top:3682;width:79590;height:1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">
                  <v:imagedata r:id="rId72" o:title="Water droplets on a tree&#10;&#10;Description automatically generated with low confidence" croptop="11944f" cropbottom="50760f"/>
                </v:shape>
                <w10:wrap anchorx="page"/>
              </v:group>
            </w:pict>
          </mc:Fallback>
        </mc:AlternateContent>
      </w:r>
    </w:p>
    <w:sectPr w:rsidR="009F036C" w:rsidSect="000D6DF8">
      <w:headerReference w:type="even" r:id="rId73"/>
      <w:headerReference w:type="default" r:id="rId74"/>
      <w:footerReference w:type="even" r:id="rId75"/>
      <w:footerReference w:type="default" r:id="rId76"/>
      <w:headerReference w:type="first" r:id="rId77"/>
      <w:footerReference w:type="first" r:id="rId78"/>
      <w:type w:val="continuous"/>
      <w:pgSz w:w="11900" w:h="16820"/>
      <w:pgMar w:top="1418" w:right="1418" w:bottom="1418" w:left="1418" w:header="709" w:footer="709" w:gutter="0"/>
      <w:cols w:space="567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CB834DD" w14:textId="77777777" w:rsidR="00324EA3" w:rsidRDefault="00324EA3" w:rsidP="00DB0FDA">
      <w:r>
        <w:separator/>
      </w:r>
    </w:p>
  </w:endnote>
  <w:endnote w:type="continuationSeparator" w:id="0">
    <w:p w14:paraId="41CDC980" w14:textId="77777777" w:rsidR="00324EA3" w:rsidRDefault="00324EA3" w:rsidP="00DB0FDA">
      <w:r>
        <w:continuationSeparator/>
      </w:r>
    </w:p>
  </w:endnote>
  <w:endnote w:type="continuationNotice" w:id="1">
    <w:p w14:paraId="44609CBD" w14:textId="77777777" w:rsidR="00324EA3" w:rsidRDefault="00324EA3">
      <w:pPr>
        <w:spacing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Times New Roman (Body CS)">
    <w:altName w:val="Times New Roman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Raleway">
    <w:panose1 w:val="020B0503030101060003"/>
    <w:charset w:val="4D"/>
    <w:family w:val="swiss"/>
    <w:pitch w:val="variable"/>
    <w:sig w:usb0="A00002FF" w:usb1="5000205B" w:usb2="00000000" w:usb3="00000000" w:csb0="00000097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Times New Roman (Headings CS)">
    <w:altName w:val="Times New Roman"/>
    <w:charset w:val="00"/>
    <w:family w:val="roman"/>
    <w:pitch w:val="default"/>
  </w:font>
  <w:font w:name="MinionPro-Regular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06ECA7" w14:textId="77777777" w:rsidR="006A2F8A" w:rsidRDefault="006A2F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 PAGE </w:instrText>
    </w:r>
    <w:r>
      <w:rPr>
        <w:rStyle w:val="PageNumber"/>
      </w:rPr>
      <w:fldChar w:fldCharType="end"/>
    </w:r>
  </w:p>
  <w:p w14:paraId="5EB17FF5" w14:textId="77777777" w:rsidR="006A2F8A" w:rsidRDefault="006A2F8A" w:rsidP="006A2F8A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  <w:color w:val="000000" w:themeColor="text1"/>
        <w:sz w:val="28"/>
        <w:szCs w:val="28"/>
      </w:rPr>
      <w:id w:val="-969733663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0006E79C" w14:textId="77777777" w:rsidR="006A2F8A" w:rsidRPr="000D6DF8" w:rsidRDefault="006A2F8A" w:rsidP="00CB643C">
        <w:pPr>
          <w:pStyle w:val="Footer"/>
          <w:framePr w:wrap="notBeside" w:vAnchor="page" w:hAnchor="page" w:x="5506" w:y="15421"/>
          <w:rPr>
            <w:rStyle w:val="PageNumber"/>
            <w:color w:val="000000" w:themeColor="text1"/>
            <w:sz w:val="28"/>
            <w:szCs w:val="28"/>
          </w:rPr>
        </w:pPr>
        <w:r w:rsidRPr="000D6DF8">
          <w:rPr>
            <w:rStyle w:val="PageNumber"/>
            <w:color w:val="000000" w:themeColor="text1"/>
            <w:sz w:val="28"/>
            <w:szCs w:val="28"/>
          </w:rPr>
          <w:t xml:space="preserve">Page </w:t>
        </w:r>
        <w:r w:rsidRPr="000D6DF8">
          <w:rPr>
            <w:rStyle w:val="PageNumber"/>
            <w:color w:val="000000" w:themeColor="text1"/>
            <w:sz w:val="28"/>
            <w:szCs w:val="28"/>
          </w:rPr>
          <w:fldChar w:fldCharType="begin"/>
        </w:r>
        <w:r w:rsidRPr="000D6DF8">
          <w:rPr>
            <w:rStyle w:val="PageNumber"/>
            <w:color w:val="000000" w:themeColor="text1"/>
            <w:sz w:val="28"/>
            <w:szCs w:val="28"/>
          </w:rPr>
          <w:instrText xml:space="preserve"> PAGE </w:instrText>
        </w:r>
        <w:r w:rsidRPr="000D6DF8">
          <w:rPr>
            <w:rStyle w:val="PageNumber"/>
            <w:color w:val="000000" w:themeColor="text1"/>
            <w:sz w:val="28"/>
            <w:szCs w:val="28"/>
          </w:rPr>
          <w:fldChar w:fldCharType="separate"/>
        </w:r>
        <w:r w:rsidRPr="000D6DF8">
          <w:rPr>
            <w:rStyle w:val="PageNumber"/>
            <w:noProof/>
            <w:color w:val="000000" w:themeColor="text1"/>
            <w:sz w:val="28"/>
            <w:szCs w:val="28"/>
          </w:rPr>
          <w:t>2</w:t>
        </w:r>
        <w:r w:rsidRPr="000D6DF8">
          <w:rPr>
            <w:rStyle w:val="PageNumber"/>
            <w:color w:val="000000" w:themeColor="text1"/>
            <w:sz w:val="28"/>
            <w:szCs w:val="28"/>
          </w:rPr>
          <w:fldChar w:fldCharType="end"/>
        </w:r>
      </w:p>
    </w:sdtContent>
  </w:sdt>
  <w:p w14:paraId="23EFF52F" w14:textId="249787E8" w:rsidR="006A2F8A" w:rsidRDefault="00CB643C" w:rsidP="006A2F8A">
    <w:pPr>
      <w:pStyle w:val="Footer"/>
      <w:ind w:right="360"/>
    </w:pPr>
    <w:r w:rsidRPr="00E922DA">
      <w:rPr>
        <w:i/>
        <w:noProof/>
      </w:rPr>
      <w:drawing>
        <wp:anchor distT="0" distB="0" distL="114300" distR="114300" simplePos="0" relativeHeight="251659264" behindDoc="0" locked="0" layoutInCell="1" allowOverlap="1" wp14:anchorId="6445A6A5" wp14:editId="24BF064D">
          <wp:simplePos x="0" y="0"/>
          <wp:positionH relativeFrom="margin">
            <wp:align>right</wp:align>
          </wp:positionH>
          <wp:positionV relativeFrom="paragraph">
            <wp:posOffset>-8890</wp:posOffset>
          </wp:positionV>
          <wp:extent cx="1052195" cy="666750"/>
          <wp:effectExtent l="0" t="0" r="0" b="0"/>
          <wp:wrapNone/>
          <wp:docPr id="617342781" name="Picture 617342781" descr="A close-up of a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31714592" name="Picture 2031714592" descr="A close-up of a 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52195" cy="6667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67F9E4" w14:textId="77777777" w:rsidR="00815304" w:rsidRPr="000D6DF8" w:rsidRDefault="00815304" w:rsidP="007C453C">
    <w:pPr>
      <w:pStyle w:val="Footer"/>
      <w:framePr w:wrap="notBeside" w:vAnchor="page" w:hAnchor="margin" w:xAlign="right" w:y="15877"/>
      <w:rPr>
        <w:rStyle w:val="PageNumber"/>
        <w:color w:val="000000" w:themeColor="text1"/>
        <w:sz w:val="28"/>
        <w:szCs w:val="28"/>
      </w:rPr>
    </w:pPr>
    <w:r w:rsidRPr="000D6DF8">
      <w:rPr>
        <w:rStyle w:val="PageNumber"/>
        <w:color w:val="000000" w:themeColor="text1"/>
        <w:sz w:val="28"/>
        <w:szCs w:val="28"/>
      </w:rPr>
      <w:t xml:space="preserve">Page </w:t>
    </w:r>
    <w:r w:rsidRPr="000D6DF8">
      <w:rPr>
        <w:rStyle w:val="PageNumber"/>
        <w:color w:val="000000" w:themeColor="text1"/>
        <w:sz w:val="28"/>
        <w:szCs w:val="28"/>
      </w:rPr>
      <w:fldChar w:fldCharType="begin"/>
    </w:r>
    <w:r w:rsidRPr="000D6DF8">
      <w:rPr>
        <w:rStyle w:val="PageNumber"/>
        <w:color w:val="000000" w:themeColor="text1"/>
        <w:sz w:val="28"/>
        <w:szCs w:val="28"/>
      </w:rPr>
      <w:instrText xml:space="preserve"> PAGE </w:instrText>
    </w:r>
    <w:r w:rsidRPr="000D6DF8">
      <w:rPr>
        <w:rStyle w:val="PageNumber"/>
        <w:color w:val="000000" w:themeColor="text1"/>
        <w:sz w:val="28"/>
        <w:szCs w:val="28"/>
      </w:rPr>
      <w:fldChar w:fldCharType="separate"/>
    </w:r>
    <w:r w:rsidRPr="000D6DF8">
      <w:rPr>
        <w:rStyle w:val="PageNumber"/>
        <w:noProof/>
        <w:color w:val="000000" w:themeColor="text1"/>
        <w:sz w:val="28"/>
        <w:szCs w:val="28"/>
      </w:rPr>
      <w:t>1</w:t>
    </w:r>
    <w:r w:rsidRPr="000D6DF8">
      <w:rPr>
        <w:rStyle w:val="PageNumber"/>
        <w:color w:val="000000" w:themeColor="text1"/>
        <w:sz w:val="28"/>
        <w:szCs w:val="28"/>
      </w:rPr>
      <w:fldChar w:fldCharType="end"/>
    </w:r>
  </w:p>
  <w:p w14:paraId="68EA64D6" w14:textId="77777777" w:rsidR="009E3E32" w:rsidRDefault="009E3E32" w:rsidP="00815304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CFEA7A4" w14:textId="77777777" w:rsidR="00324EA3" w:rsidRDefault="00324EA3" w:rsidP="00DB0FDA">
      <w:r>
        <w:separator/>
      </w:r>
    </w:p>
  </w:footnote>
  <w:footnote w:type="continuationSeparator" w:id="0">
    <w:p w14:paraId="474FEDE4" w14:textId="77777777" w:rsidR="00324EA3" w:rsidRDefault="00324EA3" w:rsidP="00DB0FDA">
      <w:r>
        <w:continuationSeparator/>
      </w:r>
    </w:p>
  </w:footnote>
  <w:footnote w:type="continuationNotice" w:id="1">
    <w:p w14:paraId="469BB12B" w14:textId="77777777" w:rsidR="00324EA3" w:rsidRDefault="00324EA3">
      <w:pPr>
        <w:spacing w:after="0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93693F" w14:textId="2EE6CF08" w:rsidR="007C6ED1" w:rsidRDefault="007C6ED1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67A123B8" wp14:editId="73BE3B35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443865" cy="443865"/>
              <wp:effectExtent l="0" t="0" r="17780" b="18415"/>
              <wp:wrapNone/>
              <wp:docPr id="787491396" name="Text Box 2" descr="Intern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3108680" w14:textId="2C048EC7" w:rsidR="007C6ED1" w:rsidRPr="007C6ED1" w:rsidRDefault="007C6ED1" w:rsidP="007C6ED1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32"/>
                              <w:szCs w:val="32"/>
                            </w:rPr>
                          </w:pPr>
                          <w:r w:rsidRPr="007C6ED1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32"/>
                              <w:szCs w:val="32"/>
                            </w:rPr>
                            <w:t>Internal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7A123B8" id="_x0000_t202" coordsize="21600,21600" o:spt="202" path="m,l,21600r21600,l21600,xe">
              <v:stroke joinstyle="miter"/>
              <v:path gradientshapeok="t" o:connecttype="rect"/>
            </v:shapetype>
            <v:shape id="_x0000_s1030" type="#_x0000_t202" alt="Internal" style="position:absolute;margin-left:0;margin-top:0;width:34.95pt;height:34.95pt;z-index:251661312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" filled="f" stroked="f">
              <v:textbox style="mso-fit-shape-to-text:t" inset="0,15pt,0,0">
                <w:txbxContent>
                  <w:p w14:paraId="03108680" w14:textId="2C048EC7" w:rsidR="007C6ED1" w:rsidRPr="007C6ED1" w:rsidRDefault="007C6ED1" w:rsidP="007C6ED1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000000"/>
                        <w:sz w:val="32"/>
                        <w:szCs w:val="32"/>
                      </w:rPr>
                    </w:pPr>
                    <w:r w:rsidRPr="007C6ED1">
                      <w:rPr>
                        <w:rFonts w:ascii="Calibri" w:eastAsia="Calibri" w:hAnsi="Calibri" w:cs="Calibri"/>
                        <w:noProof/>
                        <w:color w:val="000000"/>
                        <w:sz w:val="32"/>
                        <w:szCs w:val="32"/>
                      </w:rPr>
                      <w:t>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54E62F" w14:textId="64FAF3C8" w:rsidR="007C6ED1" w:rsidRDefault="007C6ED1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62336" behindDoc="0" locked="0" layoutInCell="1" allowOverlap="1" wp14:anchorId="0A673825" wp14:editId="122A20D9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443865" cy="443865"/>
              <wp:effectExtent l="0" t="0" r="17780" b="18415"/>
              <wp:wrapNone/>
              <wp:docPr id="51343343" name="Text Box 3" descr="Intern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2B51603" w14:textId="081A4E4E" w:rsidR="007C6ED1" w:rsidRPr="007C6ED1" w:rsidRDefault="007C6ED1" w:rsidP="007C6ED1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32"/>
                              <w:szCs w:val="32"/>
                            </w:rPr>
                          </w:pPr>
                          <w:r w:rsidRPr="007C6ED1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32"/>
                              <w:szCs w:val="32"/>
                            </w:rPr>
                            <w:t>Internal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A673825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31" type="#_x0000_t202" alt="Internal" style="position:absolute;margin-left:0;margin-top:0;width:34.95pt;height:34.95pt;z-index:251662336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" filled="f" stroked="f">
              <v:textbox style="mso-fit-shape-to-text:t" inset="0,15pt,0,0">
                <w:txbxContent>
                  <w:p w14:paraId="52B51603" w14:textId="081A4E4E" w:rsidR="007C6ED1" w:rsidRPr="007C6ED1" w:rsidRDefault="007C6ED1" w:rsidP="007C6ED1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000000"/>
                        <w:sz w:val="32"/>
                        <w:szCs w:val="32"/>
                      </w:rPr>
                    </w:pPr>
                    <w:r w:rsidRPr="007C6ED1">
                      <w:rPr>
                        <w:rFonts w:ascii="Calibri" w:eastAsia="Calibri" w:hAnsi="Calibri" w:cs="Calibri"/>
                        <w:noProof/>
                        <w:color w:val="000000"/>
                        <w:sz w:val="32"/>
                        <w:szCs w:val="32"/>
                      </w:rPr>
                      <w:t>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751990" w14:textId="49FFBD04" w:rsidR="007C6ED1" w:rsidRDefault="007C6ED1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73031E3D" wp14:editId="618420C2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443865" cy="443865"/>
              <wp:effectExtent l="0" t="0" r="17780" b="18415"/>
              <wp:wrapNone/>
              <wp:docPr id="329113444" name="Text Box 1" descr="Intern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EE88657" w14:textId="29767486" w:rsidR="007C6ED1" w:rsidRPr="007C6ED1" w:rsidRDefault="007C6ED1" w:rsidP="007C6ED1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32"/>
                              <w:szCs w:val="32"/>
                            </w:rPr>
                          </w:pPr>
                          <w:r w:rsidRPr="007C6ED1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32"/>
                              <w:szCs w:val="32"/>
                            </w:rPr>
                            <w:t>Internal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3031E3D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32" type="#_x0000_t202" alt="Internal" style="position:absolute;margin-left:0;margin-top:0;width:34.95pt;height:34.95pt;z-index:251660288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" filled="f" stroked="f">
              <v:textbox style="mso-fit-shape-to-text:t" inset="0,15pt,0,0">
                <w:txbxContent>
                  <w:p w14:paraId="2EE88657" w14:textId="29767486" w:rsidR="007C6ED1" w:rsidRPr="007C6ED1" w:rsidRDefault="007C6ED1" w:rsidP="007C6ED1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000000"/>
                        <w:sz w:val="32"/>
                        <w:szCs w:val="32"/>
                      </w:rPr>
                    </w:pPr>
                    <w:r w:rsidRPr="007C6ED1">
                      <w:rPr>
                        <w:rFonts w:ascii="Calibri" w:eastAsia="Calibri" w:hAnsi="Calibri" w:cs="Calibri"/>
                        <w:noProof/>
                        <w:color w:val="000000"/>
                        <w:sz w:val="32"/>
                        <w:szCs w:val="32"/>
                      </w:rPr>
                      <w:t>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495CBBA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74A2E3D0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3AB4784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A6CC2B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FEE41C6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EABE06D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40D23DE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7BEEE14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8D58F55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74A55A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0B26C8D"/>
    <w:multiLevelType w:val="multilevel"/>
    <w:tmpl w:val="3E1ABF98"/>
    <w:lvl w:ilvl="0">
      <w:start w:val="1"/>
      <w:numFmt w:val="decimal"/>
      <w:lvlText w:val="1.1%1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1DC717D"/>
    <w:multiLevelType w:val="multilevel"/>
    <w:tmpl w:val="EF10D6D2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2" w15:restartNumberingAfterBreak="0">
    <w:nsid w:val="0E324D3C"/>
    <w:multiLevelType w:val="hybridMultilevel"/>
    <w:tmpl w:val="8DCC4A3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EF57199"/>
    <w:multiLevelType w:val="hybridMultilevel"/>
    <w:tmpl w:val="2E222F66"/>
    <w:lvl w:ilvl="0" w:tplc="61707050">
      <w:numFmt w:val="bullet"/>
      <w:lvlText w:val=""/>
      <w:lvlJc w:val="left"/>
      <w:pPr>
        <w:ind w:left="720" w:hanging="360"/>
      </w:pPr>
      <w:rPr>
        <w:rFonts w:ascii="Symbol" w:eastAsiaTheme="minorEastAsia" w:hAnsi="Symbol" w:cs="Times New Roman (Body CS)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4E4292E"/>
    <w:multiLevelType w:val="hybridMultilevel"/>
    <w:tmpl w:val="E1869440"/>
    <w:lvl w:ilvl="0" w:tplc="66E6153E">
      <w:start w:val="1"/>
      <w:numFmt w:val="decimal"/>
      <w:lvlText w:val="%1."/>
      <w:lvlJc w:val="left"/>
      <w:pPr>
        <w:ind w:left="454" w:hanging="341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60746A0"/>
    <w:multiLevelType w:val="hybridMultilevel"/>
    <w:tmpl w:val="CEAACEFC"/>
    <w:lvl w:ilvl="0" w:tplc="6EE2624E">
      <w:numFmt w:val="bullet"/>
      <w:lvlText w:val=""/>
      <w:lvlJc w:val="left"/>
      <w:pPr>
        <w:ind w:left="720" w:hanging="360"/>
      </w:pPr>
      <w:rPr>
        <w:rFonts w:ascii="Symbol" w:eastAsiaTheme="minorEastAsia" w:hAnsi="Symbol" w:cs="Times New Roman (Body CS)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A95F4AA"/>
    <w:multiLevelType w:val="hybridMultilevel"/>
    <w:tmpl w:val="A538EC2E"/>
    <w:lvl w:ilvl="0" w:tplc="5A24744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7B6089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30297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64E25D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1E0A36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B20941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644C2F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CFE82D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9C6118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F8E3F83"/>
    <w:multiLevelType w:val="hybridMultilevel"/>
    <w:tmpl w:val="95766094"/>
    <w:lvl w:ilvl="0" w:tplc="4596F658">
      <w:start w:val="1"/>
      <w:numFmt w:val="bullet"/>
      <w:pStyle w:val="BulletedListBodyCopy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252531B"/>
    <w:multiLevelType w:val="hybridMultilevel"/>
    <w:tmpl w:val="186C2E2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E6DAA69"/>
    <w:multiLevelType w:val="hybridMultilevel"/>
    <w:tmpl w:val="8FA2D4F0"/>
    <w:lvl w:ilvl="0" w:tplc="75A4B04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7C0764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  <w:strike w:val="0"/>
      </w:rPr>
    </w:lvl>
    <w:lvl w:ilvl="2" w:tplc="FD9CD7C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E54C55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A6E224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8112F80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926368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4CC065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F5E54B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7C82669"/>
    <w:multiLevelType w:val="multilevel"/>
    <w:tmpl w:val="B7FA7362"/>
    <w:lvl w:ilvl="0">
      <w:start w:val="1"/>
      <w:numFmt w:val="decimal"/>
      <w:lvlText w:val="1.%1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A3242BE"/>
    <w:multiLevelType w:val="hybridMultilevel"/>
    <w:tmpl w:val="1C68391E"/>
    <w:lvl w:ilvl="0" w:tplc="63705298">
      <w:start w:val="1"/>
      <w:numFmt w:val="decimal"/>
      <w:lvlText w:val="%1.1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12C7C9E"/>
    <w:multiLevelType w:val="multilevel"/>
    <w:tmpl w:val="213678A2"/>
    <w:lvl w:ilvl="0">
      <w:start w:val="1"/>
      <w:numFmt w:val="none"/>
      <w:lvlText w:val="1.1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31D7DE9"/>
    <w:multiLevelType w:val="multilevel"/>
    <w:tmpl w:val="6212A89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6C0729A"/>
    <w:multiLevelType w:val="multilevel"/>
    <w:tmpl w:val="08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5" w15:restartNumberingAfterBreak="0">
    <w:nsid w:val="4791540A"/>
    <w:multiLevelType w:val="multilevel"/>
    <w:tmpl w:val="300822A8"/>
    <w:lvl w:ilvl="0">
      <w:start w:val="1"/>
      <w:numFmt w:val="none"/>
      <w:lvlText w:val="1.1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9255CA7"/>
    <w:multiLevelType w:val="hybridMultilevel"/>
    <w:tmpl w:val="5FE8D74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C854A84"/>
    <w:multiLevelType w:val="hybridMultilevel"/>
    <w:tmpl w:val="EB16515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D766C9A"/>
    <w:multiLevelType w:val="hybridMultilevel"/>
    <w:tmpl w:val="F84C43EA"/>
    <w:lvl w:ilvl="0" w:tplc="0420B194">
      <w:numFmt w:val="bullet"/>
      <w:lvlText w:val=""/>
      <w:lvlJc w:val="left"/>
      <w:pPr>
        <w:ind w:left="1080" w:hanging="360"/>
      </w:pPr>
      <w:rPr>
        <w:rFonts w:ascii="Symbol" w:eastAsiaTheme="minorHAnsi" w:hAnsi="Symbol" w:cstheme="minorBidi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 w15:restartNumberingAfterBreak="0">
    <w:nsid w:val="4EEE3771"/>
    <w:multiLevelType w:val="hybridMultilevel"/>
    <w:tmpl w:val="EDD6CDF8"/>
    <w:lvl w:ilvl="0" w:tplc="1AAEDEB8">
      <w:numFmt w:val="bullet"/>
      <w:lvlText w:val=""/>
      <w:lvlJc w:val="left"/>
      <w:pPr>
        <w:ind w:left="720" w:hanging="360"/>
      </w:pPr>
      <w:rPr>
        <w:rFonts w:ascii="Symbol" w:eastAsiaTheme="minorEastAsia" w:hAnsi="Symbol" w:cs="Times New Roman (Body CS)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1BB32DA"/>
    <w:multiLevelType w:val="hybridMultilevel"/>
    <w:tmpl w:val="460A453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3FE6C6E"/>
    <w:multiLevelType w:val="hybridMultilevel"/>
    <w:tmpl w:val="105277C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4755714"/>
    <w:multiLevelType w:val="multilevel"/>
    <w:tmpl w:val="EF10D6D2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33" w15:restartNumberingAfterBreak="0">
    <w:nsid w:val="565716F9"/>
    <w:multiLevelType w:val="hybridMultilevel"/>
    <w:tmpl w:val="8A0C7558"/>
    <w:lvl w:ilvl="0" w:tplc="0764E9B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9107561"/>
    <w:multiLevelType w:val="hybridMultilevel"/>
    <w:tmpl w:val="916C6D8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B3C67F0"/>
    <w:multiLevelType w:val="hybridMultilevel"/>
    <w:tmpl w:val="D0085C5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D832617"/>
    <w:multiLevelType w:val="multilevel"/>
    <w:tmpl w:val="1C68391E"/>
    <w:lvl w:ilvl="0">
      <w:start w:val="1"/>
      <w:numFmt w:val="decimal"/>
      <w:lvlText w:val="%1.1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2D6075C"/>
    <w:multiLevelType w:val="hybridMultilevel"/>
    <w:tmpl w:val="1042F7A4"/>
    <w:lvl w:ilvl="0" w:tplc="6EE2624E">
      <w:numFmt w:val="bullet"/>
      <w:lvlText w:val=""/>
      <w:lvlJc w:val="left"/>
      <w:pPr>
        <w:ind w:left="720" w:hanging="360"/>
      </w:pPr>
      <w:rPr>
        <w:rFonts w:ascii="Symbol" w:eastAsiaTheme="minorEastAsia" w:hAnsi="Symbol" w:cs="Times New Roman (Body CS)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43C0D78"/>
    <w:multiLevelType w:val="multilevel"/>
    <w:tmpl w:val="8A0C755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71F537B"/>
    <w:multiLevelType w:val="hybridMultilevel"/>
    <w:tmpl w:val="B74C6CB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AA87DD2"/>
    <w:multiLevelType w:val="multilevel"/>
    <w:tmpl w:val="EF10D6D2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41" w15:restartNumberingAfterBreak="0">
    <w:nsid w:val="6F740C1A"/>
    <w:multiLevelType w:val="hybridMultilevel"/>
    <w:tmpl w:val="D4ECF936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03E4994"/>
    <w:multiLevelType w:val="hybridMultilevel"/>
    <w:tmpl w:val="300822A8"/>
    <w:lvl w:ilvl="0" w:tplc="FB26A780">
      <w:start w:val="1"/>
      <w:numFmt w:val="none"/>
      <w:lvlText w:val="1.1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60166D1"/>
    <w:multiLevelType w:val="multilevel"/>
    <w:tmpl w:val="8CDE9D66"/>
    <w:lvl w:ilvl="0">
      <w:start w:val="1"/>
      <w:numFmt w:val="decimal"/>
      <w:lvlText w:val="%1."/>
      <w:lvlJc w:val="left"/>
      <w:pPr>
        <w:ind w:left="1978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682" w:hanging="55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628" w:hanging="720"/>
      </w:pPr>
      <w:rPr>
        <w:rFonts w:hint="default"/>
        <w:b/>
        <w:i w:val="0"/>
        <w:color w:val="auto"/>
        <w:sz w:val="22"/>
      </w:rPr>
    </w:lvl>
    <w:lvl w:ilvl="3">
      <w:start w:val="1"/>
      <w:numFmt w:val="decimal"/>
      <w:isLgl/>
      <w:lvlText w:val="%1.%2.%3.%4"/>
      <w:lvlJc w:val="left"/>
      <w:pPr>
        <w:ind w:left="1847" w:hanging="720"/>
      </w:pPr>
      <w:rPr>
        <w:rFonts w:hint="default"/>
        <w:b w:val="0"/>
        <w:i w:val="0"/>
        <w:color w:val="auto"/>
      </w:rPr>
    </w:lvl>
    <w:lvl w:ilvl="4">
      <w:start w:val="1"/>
      <w:numFmt w:val="decimal"/>
      <w:isLgl/>
      <w:lvlText w:val="%1.%2.%3.%4.%5"/>
      <w:lvlJc w:val="left"/>
      <w:pPr>
        <w:ind w:left="2207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207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56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67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927" w:hanging="1800"/>
      </w:pPr>
      <w:rPr>
        <w:rFonts w:hint="default"/>
      </w:rPr>
    </w:lvl>
  </w:abstractNum>
  <w:abstractNum w:abstractNumId="44" w15:restartNumberingAfterBreak="0">
    <w:nsid w:val="76A72F0F"/>
    <w:multiLevelType w:val="hybridMultilevel"/>
    <w:tmpl w:val="075A532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72E6B23"/>
    <w:multiLevelType w:val="hybridMultilevel"/>
    <w:tmpl w:val="CCCEB40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92D1376"/>
    <w:multiLevelType w:val="multilevel"/>
    <w:tmpl w:val="08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 w16cid:durableId="643436443">
    <w:abstractNumId w:val="16"/>
  </w:num>
  <w:num w:numId="2" w16cid:durableId="1762944669">
    <w:abstractNumId w:val="19"/>
  </w:num>
  <w:num w:numId="3" w16cid:durableId="502740776">
    <w:abstractNumId w:val="0"/>
  </w:num>
  <w:num w:numId="4" w16cid:durableId="1586454891">
    <w:abstractNumId w:val="1"/>
  </w:num>
  <w:num w:numId="5" w16cid:durableId="1852834489">
    <w:abstractNumId w:val="2"/>
  </w:num>
  <w:num w:numId="6" w16cid:durableId="1213151451">
    <w:abstractNumId w:val="3"/>
  </w:num>
  <w:num w:numId="7" w16cid:durableId="1278946500">
    <w:abstractNumId w:val="8"/>
  </w:num>
  <w:num w:numId="8" w16cid:durableId="1488862401">
    <w:abstractNumId w:val="4"/>
  </w:num>
  <w:num w:numId="9" w16cid:durableId="206534159">
    <w:abstractNumId w:val="5"/>
  </w:num>
  <w:num w:numId="10" w16cid:durableId="209729851">
    <w:abstractNumId w:val="6"/>
  </w:num>
  <w:num w:numId="11" w16cid:durableId="858274338">
    <w:abstractNumId w:val="7"/>
  </w:num>
  <w:num w:numId="12" w16cid:durableId="444085056">
    <w:abstractNumId w:val="9"/>
  </w:num>
  <w:num w:numId="13" w16cid:durableId="778525410">
    <w:abstractNumId w:val="43"/>
  </w:num>
  <w:num w:numId="14" w16cid:durableId="580990902">
    <w:abstractNumId w:val="45"/>
  </w:num>
  <w:num w:numId="15" w16cid:durableId="1872305455">
    <w:abstractNumId w:val="14"/>
  </w:num>
  <w:num w:numId="16" w16cid:durableId="438063109">
    <w:abstractNumId w:val="30"/>
  </w:num>
  <w:num w:numId="17" w16cid:durableId="2052530835">
    <w:abstractNumId w:val="31"/>
  </w:num>
  <w:num w:numId="18" w16cid:durableId="1141732804">
    <w:abstractNumId w:val="44"/>
  </w:num>
  <w:num w:numId="19" w16cid:durableId="1736081111">
    <w:abstractNumId w:val="39"/>
  </w:num>
  <w:num w:numId="20" w16cid:durableId="1945528168">
    <w:abstractNumId w:val="42"/>
  </w:num>
  <w:num w:numId="21" w16cid:durableId="590312250">
    <w:abstractNumId w:val="33"/>
  </w:num>
  <w:num w:numId="22" w16cid:durableId="807934406">
    <w:abstractNumId w:val="22"/>
  </w:num>
  <w:num w:numId="23" w16cid:durableId="1677688502">
    <w:abstractNumId w:val="25"/>
  </w:num>
  <w:num w:numId="24" w16cid:durableId="923537020">
    <w:abstractNumId w:val="21"/>
  </w:num>
  <w:num w:numId="25" w16cid:durableId="1990133811">
    <w:abstractNumId w:val="23"/>
  </w:num>
  <w:num w:numId="26" w16cid:durableId="1997605151">
    <w:abstractNumId w:val="10"/>
  </w:num>
  <w:num w:numId="27" w16cid:durableId="796879338">
    <w:abstractNumId w:val="20"/>
  </w:num>
  <w:num w:numId="28" w16cid:durableId="1988898097">
    <w:abstractNumId w:val="26"/>
  </w:num>
  <w:num w:numId="29" w16cid:durableId="1682316281">
    <w:abstractNumId w:val="34"/>
  </w:num>
  <w:num w:numId="30" w16cid:durableId="2144882581">
    <w:abstractNumId w:val="18"/>
  </w:num>
  <w:num w:numId="31" w16cid:durableId="271254682">
    <w:abstractNumId w:val="35"/>
  </w:num>
  <w:num w:numId="32" w16cid:durableId="1557547937">
    <w:abstractNumId w:val="38"/>
  </w:num>
  <w:num w:numId="33" w16cid:durableId="631374698">
    <w:abstractNumId w:val="36"/>
  </w:num>
  <w:num w:numId="34" w16cid:durableId="574895127">
    <w:abstractNumId w:val="17"/>
  </w:num>
  <w:num w:numId="35" w16cid:durableId="1012948444">
    <w:abstractNumId w:val="11"/>
  </w:num>
  <w:num w:numId="36" w16cid:durableId="317349195">
    <w:abstractNumId w:val="11"/>
  </w:num>
  <w:num w:numId="37" w16cid:durableId="113989298">
    <w:abstractNumId w:val="11"/>
  </w:num>
  <w:num w:numId="38" w16cid:durableId="398141316">
    <w:abstractNumId w:val="11"/>
  </w:num>
  <w:num w:numId="39" w16cid:durableId="476142703">
    <w:abstractNumId w:val="32"/>
  </w:num>
  <w:num w:numId="40" w16cid:durableId="1590770793">
    <w:abstractNumId w:val="40"/>
  </w:num>
  <w:num w:numId="41" w16cid:durableId="2127314048">
    <w:abstractNumId w:val="46"/>
  </w:num>
  <w:num w:numId="42" w16cid:durableId="698240174">
    <w:abstractNumId w:val="24"/>
  </w:num>
  <w:num w:numId="43" w16cid:durableId="550387539">
    <w:abstractNumId w:val="28"/>
  </w:num>
  <w:num w:numId="44" w16cid:durableId="566303866">
    <w:abstractNumId w:val="41"/>
  </w:num>
  <w:num w:numId="45" w16cid:durableId="455680422">
    <w:abstractNumId w:val="27"/>
  </w:num>
  <w:num w:numId="46" w16cid:durableId="2000960224">
    <w:abstractNumId w:val="37"/>
  </w:num>
  <w:num w:numId="47" w16cid:durableId="1427846011">
    <w:abstractNumId w:val="15"/>
  </w:num>
  <w:num w:numId="48" w16cid:durableId="745959107">
    <w:abstractNumId w:val="12"/>
  </w:num>
  <w:num w:numId="49" w16cid:durableId="1406564741">
    <w:abstractNumId w:val="13"/>
  </w:num>
  <w:num w:numId="50" w16cid:durableId="1418283890">
    <w:abstractNumId w:val="2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ttachedTemplate r:id="rId1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doNotShadeFormData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B2302"/>
    <w:rsid w:val="00002215"/>
    <w:rsid w:val="000048E7"/>
    <w:rsid w:val="00011484"/>
    <w:rsid w:val="00017445"/>
    <w:rsid w:val="00021699"/>
    <w:rsid w:val="000225EC"/>
    <w:rsid w:val="00033746"/>
    <w:rsid w:val="00033848"/>
    <w:rsid w:val="00034B6F"/>
    <w:rsid w:val="00034E9E"/>
    <w:rsid w:val="00041EF3"/>
    <w:rsid w:val="000436CE"/>
    <w:rsid w:val="00043BD5"/>
    <w:rsid w:val="00045D9B"/>
    <w:rsid w:val="00050F5F"/>
    <w:rsid w:val="000577E3"/>
    <w:rsid w:val="000635B1"/>
    <w:rsid w:val="00065CF8"/>
    <w:rsid w:val="00081ECB"/>
    <w:rsid w:val="00083532"/>
    <w:rsid w:val="00083FDF"/>
    <w:rsid w:val="00084F6C"/>
    <w:rsid w:val="00086563"/>
    <w:rsid w:val="00086C74"/>
    <w:rsid w:val="000974C3"/>
    <w:rsid w:val="000A7954"/>
    <w:rsid w:val="000B2745"/>
    <w:rsid w:val="000B73FF"/>
    <w:rsid w:val="000B7D6F"/>
    <w:rsid w:val="000C5751"/>
    <w:rsid w:val="000C69BD"/>
    <w:rsid w:val="000D00FB"/>
    <w:rsid w:val="000D0C78"/>
    <w:rsid w:val="000D2521"/>
    <w:rsid w:val="000D488A"/>
    <w:rsid w:val="000D551D"/>
    <w:rsid w:val="000D6DF8"/>
    <w:rsid w:val="000E4CC6"/>
    <w:rsid w:val="000E577F"/>
    <w:rsid w:val="000E68A2"/>
    <w:rsid w:val="000E7B67"/>
    <w:rsid w:val="000E7E7B"/>
    <w:rsid w:val="000F100C"/>
    <w:rsid w:val="000F24F2"/>
    <w:rsid w:val="000F40FD"/>
    <w:rsid w:val="000F69C3"/>
    <w:rsid w:val="001023CE"/>
    <w:rsid w:val="00105FC2"/>
    <w:rsid w:val="00115C8B"/>
    <w:rsid w:val="00116843"/>
    <w:rsid w:val="00125158"/>
    <w:rsid w:val="00126EB9"/>
    <w:rsid w:val="00127162"/>
    <w:rsid w:val="001334A5"/>
    <w:rsid w:val="001348B1"/>
    <w:rsid w:val="00136A36"/>
    <w:rsid w:val="00140490"/>
    <w:rsid w:val="0014265A"/>
    <w:rsid w:val="00142690"/>
    <w:rsid w:val="00144F3B"/>
    <w:rsid w:val="00150C32"/>
    <w:rsid w:val="00152FC9"/>
    <w:rsid w:val="0015391B"/>
    <w:rsid w:val="00155CA2"/>
    <w:rsid w:val="00160368"/>
    <w:rsid w:val="00160D09"/>
    <w:rsid w:val="001637C1"/>
    <w:rsid w:val="00164C44"/>
    <w:rsid w:val="00166C7B"/>
    <w:rsid w:val="001733E9"/>
    <w:rsid w:val="00175675"/>
    <w:rsid w:val="00176806"/>
    <w:rsid w:val="00176C7B"/>
    <w:rsid w:val="00182473"/>
    <w:rsid w:val="00182CA8"/>
    <w:rsid w:val="001838E2"/>
    <w:rsid w:val="0019041A"/>
    <w:rsid w:val="001A4CFA"/>
    <w:rsid w:val="001A6111"/>
    <w:rsid w:val="001B008E"/>
    <w:rsid w:val="001B2339"/>
    <w:rsid w:val="001B380E"/>
    <w:rsid w:val="001B4A18"/>
    <w:rsid w:val="001B56CC"/>
    <w:rsid w:val="001B76F7"/>
    <w:rsid w:val="001D10D8"/>
    <w:rsid w:val="001D3399"/>
    <w:rsid w:val="001D6068"/>
    <w:rsid w:val="001E0351"/>
    <w:rsid w:val="001E0384"/>
    <w:rsid w:val="001E4444"/>
    <w:rsid w:val="001E4F04"/>
    <w:rsid w:val="001E77DA"/>
    <w:rsid w:val="001F0783"/>
    <w:rsid w:val="001F0975"/>
    <w:rsid w:val="001F2177"/>
    <w:rsid w:val="001F7107"/>
    <w:rsid w:val="002074D8"/>
    <w:rsid w:val="002078BD"/>
    <w:rsid w:val="00213186"/>
    <w:rsid w:val="00220776"/>
    <w:rsid w:val="00220BA5"/>
    <w:rsid w:val="00222593"/>
    <w:rsid w:val="00222A23"/>
    <w:rsid w:val="00224E54"/>
    <w:rsid w:val="002260BF"/>
    <w:rsid w:val="00235426"/>
    <w:rsid w:val="00237493"/>
    <w:rsid w:val="00240E4A"/>
    <w:rsid w:val="00251C6A"/>
    <w:rsid w:val="00252A77"/>
    <w:rsid w:val="002533A0"/>
    <w:rsid w:val="00260DA6"/>
    <w:rsid w:val="0026288E"/>
    <w:rsid w:val="002635DB"/>
    <w:rsid w:val="002659D8"/>
    <w:rsid w:val="00266228"/>
    <w:rsid w:val="00276D48"/>
    <w:rsid w:val="002807D4"/>
    <w:rsid w:val="00286558"/>
    <w:rsid w:val="00286CE7"/>
    <w:rsid w:val="00287E9D"/>
    <w:rsid w:val="0029213F"/>
    <w:rsid w:val="002A3956"/>
    <w:rsid w:val="002A4C0D"/>
    <w:rsid w:val="002B05B2"/>
    <w:rsid w:val="002B06B4"/>
    <w:rsid w:val="002B5CC5"/>
    <w:rsid w:val="002C656A"/>
    <w:rsid w:val="002D0E4D"/>
    <w:rsid w:val="002D71EC"/>
    <w:rsid w:val="002F02A7"/>
    <w:rsid w:val="002F1E80"/>
    <w:rsid w:val="002F43C2"/>
    <w:rsid w:val="00305CA9"/>
    <w:rsid w:val="00316FA8"/>
    <w:rsid w:val="00317D37"/>
    <w:rsid w:val="00324EA3"/>
    <w:rsid w:val="00327C99"/>
    <w:rsid w:val="00336012"/>
    <w:rsid w:val="00337067"/>
    <w:rsid w:val="003503D2"/>
    <w:rsid w:val="0035347B"/>
    <w:rsid w:val="0035370A"/>
    <w:rsid w:val="00360C66"/>
    <w:rsid w:val="003633EE"/>
    <w:rsid w:val="003636B6"/>
    <w:rsid w:val="00364376"/>
    <w:rsid w:val="003655F4"/>
    <w:rsid w:val="00365C4E"/>
    <w:rsid w:val="00366CCA"/>
    <w:rsid w:val="00372F98"/>
    <w:rsid w:val="0038025D"/>
    <w:rsid w:val="0038111E"/>
    <w:rsid w:val="00382B01"/>
    <w:rsid w:val="00383A7D"/>
    <w:rsid w:val="003863B1"/>
    <w:rsid w:val="00387715"/>
    <w:rsid w:val="003905AA"/>
    <w:rsid w:val="00391A2E"/>
    <w:rsid w:val="00392D56"/>
    <w:rsid w:val="003959B9"/>
    <w:rsid w:val="003A1806"/>
    <w:rsid w:val="003B34AD"/>
    <w:rsid w:val="003C01AA"/>
    <w:rsid w:val="003C10FC"/>
    <w:rsid w:val="003C3E87"/>
    <w:rsid w:val="003C4A8A"/>
    <w:rsid w:val="003C4E07"/>
    <w:rsid w:val="003C6359"/>
    <w:rsid w:val="003D2FA7"/>
    <w:rsid w:val="003E0FD3"/>
    <w:rsid w:val="003E183A"/>
    <w:rsid w:val="003E4EFD"/>
    <w:rsid w:val="003E5586"/>
    <w:rsid w:val="0041508D"/>
    <w:rsid w:val="00417FC3"/>
    <w:rsid w:val="00423E55"/>
    <w:rsid w:val="00426C7A"/>
    <w:rsid w:val="004274F2"/>
    <w:rsid w:val="004367CB"/>
    <w:rsid w:val="0044548A"/>
    <w:rsid w:val="00447AC3"/>
    <w:rsid w:val="00456EE5"/>
    <w:rsid w:val="00463E46"/>
    <w:rsid w:val="004704F0"/>
    <w:rsid w:val="00472F81"/>
    <w:rsid w:val="00476C3E"/>
    <w:rsid w:val="0048185C"/>
    <w:rsid w:val="00481F46"/>
    <w:rsid w:val="00482A36"/>
    <w:rsid w:val="00486155"/>
    <w:rsid w:val="004929B6"/>
    <w:rsid w:val="00493AAF"/>
    <w:rsid w:val="004953FA"/>
    <w:rsid w:val="004962D0"/>
    <w:rsid w:val="004A179C"/>
    <w:rsid w:val="004A20C6"/>
    <w:rsid w:val="004A4530"/>
    <w:rsid w:val="004B0AD0"/>
    <w:rsid w:val="004B3A9E"/>
    <w:rsid w:val="004B4E88"/>
    <w:rsid w:val="004C308F"/>
    <w:rsid w:val="004C79C7"/>
    <w:rsid w:val="004D08AD"/>
    <w:rsid w:val="004D1616"/>
    <w:rsid w:val="004D78CC"/>
    <w:rsid w:val="00500A42"/>
    <w:rsid w:val="0051005A"/>
    <w:rsid w:val="0051040C"/>
    <w:rsid w:val="0051266C"/>
    <w:rsid w:val="005144C3"/>
    <w:rsid w:val="00520469"/>
    <w:rsid w:val="00526680"/>
    <w:rsid w:val="00532B8E"/>
    <w:rsid w:val="005426E7"/>
    <w:rsid w:val="00561AA5"/>
    <w:rsid w:val="005627CE"/>
    <w:rsid w:val="00570C67"/>
    <w:rsid w:val="00572631"/>
    <w:rsid w:val="00583F4E"/>
    <w:rsid w:val="005911F4"/>
    <w:rsid w:val="00592CB1"/>
    <w:rsid w:val="00594116"/>
    <w:rsid w:val="00596EA7"/>
    <w:rsid w:val="005A0AB6"/>
    <w:rsid w:val="005A1F76"/>
    <w:rsid w:val="005A222F"/>
    <w:rsid w:val="005A263D"/>
    <w:rsid w:val="005B2E49"/>
    <w:rsid w:val="005B551B"/>
    <w:rsid w:val="005B7561"/>
    <w:rsid w:val="005C213A"/>
    <w:rsid w:val="005C7534"/>
    <w:rsid w:val="005D0A07"/>
    <w:rsid w:val="005D34CD"/>
    <w:rsid w:val="005D3D81"/>
    <w:rsid w:val="005D5D80"/>
    <w:rsid w:val="005D7EA6"/>
    <w:rsid w:val="005E2BA5"/>
    <w:rsid w:val="005E55CA"/>
    <w:rsid w:val="005E57AE"/>
    <w:rsid w:val="005F03D3"/>
    <w:rsid w:val="00601195"/>
    <w:rsid w:val="00604932"/>
    <w:rsid w:val="0061399E"/>
    <w:rsid w:val="00646643"/>
    <w:rsid w:val="00652529"/>
    <w:rsid w:val="00665F51"/>
    <w:rsid w:val="00666B47"/>
    <w:rsid w:val="00667316"/>
    <w:rsid w:val="00671340"/>
    <w:rsid w:val="00672A7F"/>
    <w:rsid w:val="0067399C"/>
    <w:rsid w:val="00674ED4"/>
    <w:rsid w:val="006753F0"/>
    <w:rsid w:val="0067581F"/>
    <w:rsid w:val="00677857"/>
    <w:rsid w:val="00686530"/>
    <w:rsid w:val="006921A3"/>
    <w:rsid w:val="00695F70"/>
    <w:rsid w:val="006A06DA"/>
    <w:rsid w:val="006A1599"/>
    <w:rsid w:val="006A21FE"/>
    <w:rsid w:val="006A2F8A"/>
    <w:rsid w:val="006A491F"/>
    <w:rsid w:val="006B2F8D"/>
    <w:rsid w:val="006C0B07"/>
    <w:rsid w:val="006C0C1E"/>
    <w:rsid w:val="006C76BA"/>
    <w:rsid w:val="006D44E6"/>
    <w:rsid w:val="006E183F"/>
    <w:rsid w:val="006E1F66"/>
    <w:rsid w:val="006E245B"/>
    <w:rsid w:val="006E55C1"/>
    <w:rsid w:val="006E78F9"/>
    <w:rsid w:val="006F40D8"/>
    <w:rsid w:val="007035A4"/>
    <w:rsid w:val="00704C48"/>
    <w:rsid w:val="00717638"/>
    <w:rsid w:val="00721DC8"/>
    <w:rsid w:val="00721E50"/>
    <w:rsid w:val="0072278E"/>
    <w:rsid w:val="0072396D"/>
    <w:rsid w:val="00733244"/>
    <w:rsid w:val="00740D5B"/>
    <w:rsid w:val="00746B7A"/>
    <w:rsid w:val="00747C67"/>
    <w:rsid w:val="00750E08"/>
    <w:rsid w:val="00751160"/>
    <w:rsid w:val="007546FD"/>
    <w:rsid w:val="0075797E"/>
    <w:rsid w:val="00772D1B"/>
    <w:rsid w:val="00774943"/>
    <w:rsid w:val="00776C45"/>
    <w:rsid w:val="0078339E"/>
    <w:rsid w:val="00792612"/>
    <w:rsid w:val="00796A15"/>
    <w:rsid w:val="00797862"/>
    <w:rsid w:val="007A0DF5"/>
    <w:rsid w:val="007A4536"/>
    <w:rsid w:val="007A4EED"/>
    <w:rsid w:val="007A78B3"/>
    <w:rsid w:val="007B01DE"/>
    <w:rsid w:val="007B2342"/>
    <w:rsid w:val="007B2759"/>
    <w:rsid w:val="007B66D3"/>
    <w:rsid w:val="007C0728"/>
    <w:rsid w:val="007C365C"/>
    <w:rsid w:val="007C453C"/>
    <w:rsid w:val="007C6ED1"/>
    <w:rsid w:val="007D5D44"/>
    <w:rsid w:val="007D6EA7"/>
    <w:rsid w:val="007E5F31"/>
    <w:rsid w:val="007F0E7C"/>
    <w:rsid w:val="00807089"/>
    <w:rsid w:val="0081084F"/>
    <w:rsid w:val="00815304"/>
    <w:rsid w:val="008158CC"/>
    <w:rsid w:val="008247E3"/>
    <w:rsid w:val="008250E6"/>
    <w:rsid w:val="00832B63"/>
    <w:rsid w:val="00843A6D"/>
    <w:rsid w:val="00844339"/>
    <w:rsid w:val="00844785"/>
    <w:rsid w:val="008611BB"/>
    <w:rsid w:val="008710A0"/>
    <w:rsid w:val="00871E23"/>
    <w:rsid w:val="008868F1"/>
    <w:rsid w:val="00887427"/>
    <w:rsid w:val="00887E41"/>
    <w:rsid w:val="00891174"/>
    <w:rsid w:val="00897554"/>
    <w:rsid w:val="008A05FD"/>
    <w:rsid w:val="008A57D3"/>
    <w:rsid w:val="008B2302"/>
    <w:rsid w:val="008C7014"/>
    <w:rsid w:val="008D027C"/>
    <w:rsid w:val="008D24EB"/>
    <w:rsid w:val="008D3236"/>
    <w:rsid w:val="008D3EFC"/>
    <w:rsid w:val="008D57DE"/>
    <w:rsid w:val="008D5894"/>
    <w:rsid w:val="008D5E4C"/>
    <w:rsid w:val="008E6C00"/>
    <w:rsid w:val="008E6FB5"/>
    <w:rsid w:val="008F1A50"/>
    <w:rsid w:val="009021F3"/>
    <w:rsid w:val="00902FC0"/>
    <w:rsid w:val="0090459B"/>
    <w:rsid w:val="009073B9"/>
    <w:rsid w:val="00911BF9"/>
    <w:rsid w:val="00917A54"/>
    <w:rsid w:val="00922165"/>
    <w:rsid w:val="00926454"/>
    <w:rsid w:val="00931AB2"/>
    <w:rsid w:val="00931C57"/>
    <w:rsid w:val="00933BB8"/>
    <w:rsid w:val="00940182"/>
    <w:rsid w:val="00940895"/>
    <w:rsid w:val="00947A89"/>
    <w:rsid w:val="00950644"/>
    <w:rsid w:val="00953856"/>
    <w:rsid w:val="009557C0"/>
    <w:rsid w:val="00955C94"/>
    <w:rsid w:val="00955EA3"/>
    <w:rsid w:val="009610FE"/>
    <w:rsid w:val="0097088F"/>
    <w:rsid w:val="009729BA"/>
    <w:rsid w:val="0097410E"/>
    <w:rsid w:val="00986A6C"/>
    <w:rsid w:val="00990B3B"/>
    <w:rsid w:val="00993A09"/>
    <w:rsid w:val="009973CC"/>
    <w:rsid w:val="009A59A0"/>
    <w:rsid w:val="009A5A91"/>
    <w:rsid w:val="009A61EE"/>
    <w:rsid w:val="009A6478"/>
    <w:rsid w:val="009A75A9"/>
    <w:rsid w:val="009B2216"/>
    <w:rsid w:val="009B39E0"/>
    <w:rsid w:val="009B6FA1"/>
    <w:rsid w:val="009C3131"/>
    <w:rsid w:val="009C5218"/>
    <w:rsid w:val="009D023D"/>
    <w:rsid w:val="009D7AC0"/>
    <w:rsid w:val="009E3E32"/>
    <w:rsid w:val="009F036C"/>
    <w:rsid w:val="009F1CE8"/>
    <w:rsid w:val="009F77C5"/>
    <w:rsid w:val="00A03863"/>
    <w:rsid w:val="00A03FB8"/>
    <w:rsid w:val="00A12A4C"/>
    <w:rsid w:val="00A15C65"/>
    <w:rsid w:val="00A206D4"/>
    <w:rsid w:val="00A23554"/>
    <w:rsid w:val="00A2515C"/>
    <w:rsid w:val="00A32258"/>
    <w:rsid w:val="00A32658"/>
    <w:rsid w:val="00A42369"/>
    <w:rsid w:val="00A42F73"/>
    <w:rsid w:val="00A5250F"/>
    <w:rsid w:val="00A56937"/>
    <w:rsid w:val="00A667C4"/>
    <w:rsid w:val="00A7300A"/>
    <w:rsid w:val="00A75FF8"/>
    <w:rsid w:val="00A76DE7"/>
    <w:rsid w:val="00A8144C"/>
    <w:rsid w:val="00A902F0"/>
    <w:rsid w:val="00A92569"/>
    <w:rsid w:val="00A926E6"/>
    <w:rsid w:val="00AA18EC"/>
    <w:rsid w:val="00AA1A00"/>
    <w:rsid w:val="00AA2711"/>
    <w:rsid w:val="00AA3D89"/>
    <w:rsid w:val="00AA4900"/>
    <w:rsid w:val="00AA4E36"/>
    <w:rsid w:val="00AB104C"/>
    <w:rsid w:val="00AB3532"/>
    <w:rsid w:val="00AB6AB7"/>
    <w:rsid w:val="00AB6CB6"/>
    <w:rsid w:val="00AC1598"/>
    <w:rsid w:val="00AC29EE"/>
    <w:rsid w:val="00AC770D"/>
    <w:rsid w:val="00AD0453"/>
    <w:rsid w:val="00AE120D"/>
    <w:rsid w:val="00AE5938"/>
    <w:rsid w:val="00AF1DC1"/>
    <w:rsid w:val="00AF3ECF"/>
    <w:rsid w:val="00B03215"/>
    <w:rsid w:val="00B03979"/>
    <w:rsid w:val="00B111EE"/>
    <w:rsid w:val="00B13284"/>
    <w:rsid w:val="00B1787E"/>
    <w:rsid w:val="00B2487F"/>
    <w:rsid w:val="00B34954"/>
    <w:rsid w:val="00B36DE2"/>
    <w:rsid w:val="00B44081"/>
    <w:rsid w:val="00B47CCC"/>
    <w:rsid w:val="00B50038"/>
    <w:rsid w:val="00B51689"/>
    <w:rsid w:val="00B51A72"/>
    <w:rsid w:val="00B665EE"/>
    <w:rsid w:val="00B66BBF"/>
    <w:rsid w:val="00B75365"/>
    <w:rsid w:val="00B809E7"/>
    <w:rsid w:val="00B91F8C"/>
    <w:rsid w:val="00B92CE5"/>
    <w:rsid w:val="00B933B9"/>
    <w:rsid w:val="00BA06BE"/>
    <w:rsid w:val="00BA4AEE"/>
    <w:rsid w:val="00BB1009"/>
    <w:rsid w:val="00BB2CFF"/>
    <w:rsid w:val="00BC7921"/>
    <w:rsid w:val="00BD0887"/>
    <w:rsid w:val="00BD4C9F"/>
    <w:rsid w:val="00BF0597"/>
    <w:rsid w:val="00C01CCD"/>
    <w:rsid w:val="00C038C8"/>
    <w:rsid w:val="00C07738"/>
    <w:rsid w:val="00C10482"/>
    <w:rsid w:val="00C112C6"/>
    <w:rsid w:val="00C134B8"/>
    <w:rsid w:val="00C146AC"/>
    <w:rsid w:val="00C15816"/>
    <w:rsid w:val="00C16931"/>
    <w:rsid w:val="00C219D4"/>
    <w:rsid w:val="00C21DCD"/>
    <w:rsid w:val="00C365D1"/>
    <w:rsid w:val="00C4655E"/>
    <w:rsid w:val="00C526D7"/>
    <w:rsid w:val="00C56BE7"/>
    <w:rsid w:val="00C626ED"/>
    <w:rsid w:val="00C63B85"/>
    <w:rsid w:val="00C64D1F"/>
    <w:rsid w:val="00C66543"/>
    <w:rsid w:val="00C6662B"/>
    <w:rsid w:val="00C70833"/>
    <w:rsid w:val="00C70A22"/>
    <w:rsid w:val="00C73B8D"/>
    <w:rsid w:val="00C73CDB"/>
    <w:rsid w:val="00C759A7"/>
    <w:rsid w:val="00C82873"/>
    <w:rsid w:val="00C837ED"/>
    <w:rsid w:val="00C8667A"/>
    <w:rsid w:val="00C9300A"/>
    <w:rsid w:val="00C945AA"/>
    <w:rsid w:val="00C9601B"/>
    <w:rsid w:val="00CA28E5"/>
    <w:rsid w:val="00CA4AE0"/>
    <w:rsid w:val="00CA4DAF"/>
    <w:rsid w:val="00CA5FCF"/>
    <w:rsid w:val="00CB643C"/>
    <w:rsid w:val="00CC1D13"/>
    <w:rsid w:val="00CC51F7"/>
    <w:rsid w:val="00CC6CFB"/>
    <w:rsid w:val="00CD1063"/>
    <w:rsid w:val="00CD5D76"/>
    <w:rsid w:val="00CD6152"/>
    <w:rsid w:val="00CE2055"/>
    <w:rsid w:val="00CE22B0"/>
    <w:rsid w:val="00CF1F5E"/>
    <w:rsid w:val="00CF3F0D"/>
    <w:rsid w:val="00CF6FAB"/>
    <w:rsid w:val="00D00538"/>
    <w:rsid w:val="00D017A5"/>
    <w:rsid w:val="00D0234C"/>
    <w:rsid w:val="00D12B39"/>
    <w:rsid w:val="00D156D0"/>
    <w:rsid w:val="00D221BE"/>
    <w:rsid w:val="00D30C0A"/>
    <w:rsid w:val="00D43D08"/>
    <w:rsid w:val="00D45DC8"/>
    <w:rsid w:val="00D47076"/>
    <w:rsid w:val="00D52A69"/>
    <w:rsid w:val="00D6402E"/>
    <w:rsid w:val="00D67286"/>
    <w:rsid w:val="00D6728C"/>
    <w:rsid w:val="00D706E3"/>
    <w:rsid w:val="00D728EA"/>
    <w:rsid w:val="00D81D26"/>
    <w:rsid w:val="00D84353"/>
    <w:rsid w:val="00D85FD7"/>
    <w:rsid w:val="00D95CA8"/>
    <w:rsid w:val="00DA5729"/>
    <w:rsid w:val="00DA6C64"/>
    <w:rsid w:val="00DA7C75"/>
    <w:rsid w:val="00DB0FDA"/>
    <w:rsid w:val="00DB3F53"/>
    <w:rsid w:val="00DC2810"/>
    <w:rsid w:val="00DC4525"/>
    <w:rsid w:val="00DC4D23"/>
    <w:rsid w:val="00DC6A3E"/>
    <w:rsid w:val="00DD424E"/>
    <w:rsid w:val="00DD7910"/>
    <w:rsid w:val="00DE4A80"/>
    <w:rsid w:val="00DE5AF0"/>
    <w:rsid w:val="00DF489A"/>
    <w:rsid w:val="00E02A22"/>
    <w:rsid w:val="00E23F93"/>
    <w:rsid w:val="00E33BF1"/>
    <w:rsid w:val="00E34417"/>
    <w:rsid w:val="00E44511"/>
    <w:rsid w:val="00E44884"/>
    <w:rsid w:val="00E60AAB"/>
    <w:rsid w:val="00E63810"/>
    <w:rsid w:val="00E74070"/>
    <w:rsid w:val="00E776F6"/>
    <w:rsid w:val="00E77E04"/>
    <w:rsid w:val="00E82B1B"/>
    <w:rsid w:val="00E95D2C"/>
    <w:rsid w:val="00E97930"/>
    <w:rsid w:val="00EB3F2B"/>
    <w:rsid w:val="00EB5AF4"/>
    <w:rsid w:val="00EB7FB8"/>
    <w:rsid w:val="00EC34B8"/>
    <w:rsid w:val="00EC6969"/>
    <w:rsid w:val="00ED70AD"/>
    <w:rsid w:val="00ED763C"/>
    <w:rsid w:val="00EF452B"/>
    <w:rsid w:val="00F02183"/>
    <w:rsid w:val="00F11661"/>
    <w:rsid w:val="00F22BAE"/>
    <w:rsid w:val="00F23C35"/>
    <w:rsid w:val="00F32986"/>
    <w:rsid w:val="00F3608A"/>
    <w:rsid w:val="00F427CF"/>
    <w:rsid w:val="00F440F4"/>
    <w:rsid w:val="00F51261"/>
    <w:rsid w:val="00F52EC9"/>
    <w:rsid w:val="00F551CC"/>
    <w:rsid w:val="00F56C19"/>
    <w:rsid w:val="00F618DB"/>
    <w:rsid w:val="00F627FE"/>
    <w:rsid w:val="00F6337E"/>
    <w:rsid w:val="00F65A2B"/>
    <w:rsid w:val="00F67688"/>
    <w:rsid w:val="00F846FC"/>
    <w:rsid w:val="00F84D1B"/>
    <w:rsid w:val="00F8528B"/>
    <w:rsid w:val="00F8532A"/>
    <w:rsid w:val="00F866E6"/>
    <w:rsid w:val="00F87F09"/>
    <w:rsid w:val="00F94A57"/>
    <w:rsid w:val="00F9709F"/>
    <w:rsid w:val="00FA064F"/>
    <w:rsid w:val="00FA128B"/>
    <w:rsid w:val="00FA3B2A"/>
    <w:rsid w:val="00FB41EB"/>
    <w:rsid w:val="00FC02EA"/>
    <w:rsid w:val="00FC5847"/>
    <w:rsid w:val="00FD1760"/>
    <w:rsid w:val="00FD1F46"/>
    <w:rsid w:val="00FD4BE7"/>
    <w:rsid w:val="00FE6726"/>
    <w:rsid w:val="00FF34C2"/>
    <w:rsid w:val="00FF40A1"/>
    <w:rsid w:val="00FF4D32"/>
    <w:rsid w:val="00FF637A"/>
    <w:rsid w:val="00FF696C"/>
    <w:rsid w:val="00FF7168"/>
    <w:rsid w:val="0215300B"/>
    <w:rsid w:val="03085279"/>
    <w:rsid w:val="03825B3E"/>
    <w:rsid w:val="05A7C241"/>
    <w:rsid w:val="063ED96E"/>
    <w:rsid w:val="07400D54"/>
    <w:rsid w:val="08E7BDBC"/>
    <w:rsid w:val="0A7BD157"/>
    <w:rsid w:val="0B3AE0BD"/>
    <w:rsid w:val="0C17A1B8"/>
    <w:rsid w:val="0CEA9DEB"/>
    <w:rsid w:val="0D655260"/>
    <w:rsid w:val="1127A254"/>
    <w:rsid w:val="114F8B1B"/>
    <w:rsid w:val="11821243"/>
    <w:rsid w:val="122A25B1"/>
    <w:rsid w:val="1286E33C"/>
    <w:rsid w:val="147A0446"/>
    <w:rsid w:val="152BC100"/>
    <w:rsid w:val="16EFBBD4"/>
    <w:rsid w:val="1954B237"/>
    <w:rsid w:val="197DE78F"/>
    <w:rsid w:val="1ADD4504"/>
    <w:rsid w:val="1B14B947"/>
    <w:rsid w:val="1DBE1226"/>
    <w:rsid w:val="1F09F627"/>
    <w:rsid w:val="2045FD28"/>
    <w:rsid w:val="207B7821"/>
    <w:rsid w:val="20F13556"/>
    <w:rsid w:val="21F6D59B"/>
    <w:rsid w:val="2245BBAE"/>
    <w:rsid w:val="224E1743"/>
    <w:rsid w:val="24363138"/>
    <w:rsid w:val="250F4EB0"/>
    <w:rsid w:val="26356BFA"/>
    <w:rsid w:val="27CD0E76"/>
    <w:rsid w:val="28B8E02A"/>
    <w:rsid w:val="298DBCFD"/>
    <w:rsid w:val="2B8DD2CD"/>
    <w:rsid w:val="2C987169"/>
    <w:rsid w:val="2FBA6D1D"/>
    <w:rsid w:val="32055E6E"/>
    <w:rsid w:val="3225442A"/>
    <w:rsid w:val="32A7A140"/>
    <w:rsid w:val="33E20986"/>
    <w:rsid w:val="33E5A9E0"/>
    <w:rsid w:val="34038410"/>
    <w:rsid w:val="3453FBBF"/>
    <w:rsid w:val="35AC59ED"/>
    <w:rsid w:val="39049E9E"/>
    <w:rsid w:val="3993F5A3"/>
    <w:rsid w:val="3ACA1ED4"/>
    <w:rsid w:val="3D172CF1"/>
    <w:rsid w:val="3D24A65D"/>
    <w:rsid w:val="42C35891"/>
    <w:rsid w:val="42D93A21"/>
    <w:rsid w:val="43041940"/>
    <w:rsid w:val="4339361E"/>
    <w:rsid w:val="439ED86B"/>
    <w:rsid w:val="4467A4A6"/>
    <w:rsid w:val="44D1C12F"/>
    <w:rsid w:val="4700946E"/>
    <w:rsid w:val="4737BB98"/>
    <w:rsid w:val="47AC6B1A"/>
    <w:rsid w:val="48021021"/>
    <w:rsid w:val="49161A70"/>
    <w:rsid w:val="4980F26E"/>
    <w:rsid w:val="49C8A823"/>
    <w:rsid w:val="4A6BB442"/>
    <w:rsid w:val="4C37280B"/>
    <w:rsid w:val="4E4F69E0"/>
    <w:rsid w:val="4E703B15"/>
    <w:rsid w:val="502C6D2A"/>
    <w:rsid w:val="50B02D88"/>
    <w:rsid w:val="50B4F960"/>
    <w:rsid w:val="51D260D1"/>
    <w:rsid w:val="51E68645"/>
    <w:rsid w:val="54F0D936"/>
    <w:rsid w:val="554BF217"/>
    <w:rsid w:val="59664CCB"/>
    <w:rsid w:val="5A95F0B2"/>
    <w:rsid w:val="5AAF190F"/>
    <w:rsid w:val="5AF2104A"/>
    <w:rsid w:val="5C31C113"/>
    <w:rsid w:val="5C469352"/>
    <w:rsid w:val="5D57A1EF"/>
    <w:rsid w:val="5D75B3EB"/>
    <w:rsid w:val="5D9CA376"/>
    <w:rsid w:val="5E29B10C"/>
    <w:rsid w:val="5E2CF279"/>
    <w:rsid w:val="5EAED1B4"/>
    <w:rsid w:val="5FD13EAC"/>
    <w:rsid w:val="6167A2A3"/>
    <w:rsid w:val="621F7F3E"/>
    <w:rsid w:val="626EDB11"/>
    <w:rsid w:val="62F406B4"/>
    <w:rsid w:val="6445481F"/>
    <w:rsid w:val="66889E4D"/>
    <w:rsid w:val="66E7A74A"/>
    <w:rsid w:val="685381F6"/>
    <w:rsid w:val="6853F56B"/>
    <w:rsid w:val="697FAA88"/>
    <w:rsid w:val="698B9653"/>
    <w:rsid w:val="6B10219A"/>
    <w:rsid w:val="6CE0991A"/>
    <w:rsid w:val="6CE4B572"/>
    <w:rsid w:val="6D4AE3EE"/>
    <w:rsid w:val="6E48604F"/>
    <w:rsid w:val="6ED77831"/>
    <w:rsid w:val="6F326A83"/>
    <w:rsid w:val="6F96AF43"/>
    <w:rsid w:val="70A95B14"/>
    <w:rsid w:val="712C79F9"/>
    <w:rsid w:val="717F631E"/>
    <w:rsid w:val="72319A34"/>
    <w:rsid w:val="724A17F0"/>
    <w:rsid w:val="724F35D6"/>
    <w:rsid w:val="729B9A21"/>
    <w:rsid w:val="72C01A9E"/>
    <w:rsid w:val="73CD05EE"/>
    <w:rsid w:val="752D0345"/>
    <w:rsid w:val="757CCC37"/>
    <w:rsid w:val="7584DC99"/>
    <w:rsid w:val="765E9180"/>
    <w:rsid w:val="77313E90"/>
    <w:rsid w:val="7B3202A3"/>
    <w:rsid w:val="7BA9A77D"/>
    <w:rsid w:val="7BCF2396"/>
    <w:rsid w:val="7CDFD0AE"/>
    <w:rsid w:val="7E713852"/>
    <w:rsid w:val="7EE1483F"/>
    <w:rsid w:val="7FA68B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DE3B57F"/>
  <w15:chartTrackingRefBased/>
  <w15:docId w15:val="{13466057-236C-40C6-9918-25DB8219B6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A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4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liases w:val="Body Copy"/>
    <w:qFormat/>
    <w:rsid w:val="00F440F4"/>
    <w:pPr>
      <w:spacing w:after="120"/>
    </w:pPr>
    <w:rPr>
      <w:rFonts w:ascii="Arial" w:eastAsiaTheme="minorEastAsia" w:hAnsi="Arial" w:cs="Times New Roman (Body CS)"/>
      <w:sz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CE22B0"/>
    <w:pPr>
      <w:spacing w:before="120" w:after="240"/>
      <w:outlineLvl w:val="0"/>
    </w:pPr>
    <w:rPr>
      <w:rFonts w:ascii="Raleway" w:hAnsi="Raleway" w:cstheme="minorBidi"/>
      <w:b/>
      <w:color w:val="003D69"/>
      <w:sz w:val="36"/>
      <w:szCs w:val="40"/>
      <w:lang w:eastAsia="ja-JP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D551D"/>
    <w:pPr>
      <w:spacing w:before="200" w:after="160"/>
      <w:outlineLvl w:val="1"/>
    </w:pPr>
    <w:rPr>
      <w:rFonts w:ascii="Raleway" w:hAnsi="Raleway" w:cstheme="minorBidi"/>
      <w:color w:val="73BCC2"/>
      <w:sz w:val="32"/>
      <w:szCs w:val="32"/>
      <w:lang w:eastAsia="ja-JP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5E57AE"/>
    <w:pPr>
      <w:keepNext/>
      <w:keepLines/>
      <w:spacing w:before="240" w:after="60"/>
      <w:outlineLvl w:val="2"/>
    </w:pPr>
    <w:rPr>
      <w:rFonts w:ascii="Raleway" w:eastAsiaTheme="majorEastAsia" w:hAnsi="Raleway" w:cstheme="majorBidi"/>
      <w:b/>
      <w:bCs/>
      <w:color w:val="003D69"/>
      <w:sz w:val="28"/>
      <w:lang w:eastAsia="ja-JP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0D551D"/>
    <w:pPr>
      <w:keepNext/>
      <w:keepLines/>
      <w:outlineLvl w:val="3"/>
    </w:pPr>
    <w:rPr>
      <w:rFonts w:ascii="Raleway" w:eastAsiaTheme="majorEastAsia" w:hAnsi="Raleway" w:cstheme="majorBidi"/>
      <w:b/>
      <w:bCs/>
      <w:iCs/>
      <w:color w:val="73BCC2"/>
      <w:lang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nhideWhenUsed/>
    <w:rsid w:val="00DB0FDA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B0FDA"/>
  </w:style>
  <w:style w:type="paragraph" w:styleId="Subtitle">
    <w:name w:val="Subtitle"/>
    <w:aliases w:val="Subtitle 1 - White"/>
    <w:basedOn w:val="Normal"/>
    <w:next w:val="Normal"/>
    <w:link w:val="SubtitleChar"/>
    <w:uiPriority w:val="11"/>
    <w:qFormat/>
    <w:rsid w:val="00A76DE7"/>
    <w:pPr>
      <w:spacing w:after="160" w:line="360" w:lineRule="auto"/>
    </w:pPr>
    <w:rPr>
      <w:rFonts w:ascii="Raleway" w:hAnsi="Raleway"/>
      <w:b/>
      <w:color w:val="FFFFFF" w:themeColor="background1"/>
      <w:spacing w:val="15"/>
      <w:sz w:val="44"/>
      <w:szCs w:val="22"/>
    </w:rPr>
  </w:style>
  <w:style w:type="character" w:customStyle="1" w:styleId="SubtitleChar">
    <w:name w:val="Subtitle Char"/>
    <w:aliases w:val="Subtitle 1 - White Char"/>
    <w:basedOn w:val="DefaultParagraphFont"/>
    <w:link w:val="Subtitle"/>
    <w:uiPriority w:val="11"/>
    <w:rsid w:val="00A76DE7"/>
    <w:rPr>
      <w:rFonts w:ascii="Raleway" w:eastAsiaTheme="minorEastAsia" w:hAnsi="Raleway" w:cs="Times New Roman (Body CS)"/>
      <w:b/>
      <w:color w:val="FFFFFF" w:themeColor="background1"/>
      <w:spacing w:val="15"/>
      <w:sz w:val="44"/>
      <w:szCs w:val="22"/>
    </w:rPr>
  </w:style>
  <w:style w:type="paragraph" w:styleId="Title">
    <w:name w:val="Title"/>
    <w:aliases w:val="Main Title"/>
    <w:basedOn w:val="Normal"/>
    <w:next w:val="Normal"/>
    <w:link w:val="TitleChar"/>
    <w:uiPriority w:val="10"/>
    <w:qFormat/>
    <w:rsid w:val="00A76DE7"/>
    <w:pPr>
      <w:contextualSpacing/>
    </w:pPr>
    <w:rPr>
      <w:rFonts w:ascii="Raleway" w:eastAsiaTheme="majorEastAsia" w:hAnsi="Raleway" w:cs="Times New Roman (Headings CS)"/>
      <w:b/>
      <w:color w:val="FFFFFF" w:themeColor="background1"/>
      <w:sz w:val="72"/>
      <w:szCs w:val="56"/>
    </w:rPr>
  </w:style>
  <w:style w:type="character" w:customStyle="1" w:styleId="TitleChar">
    <w:name w:val="Title Char"/>
    <w:aliases w:val="Main Title Char"/>
    <w:basedOn w:val="DefaultParagraphFont"/>
    <w:link w:val="Title"/>
    <w:uiPriority w:val="10"/>
    <w:rsid w:val="00A76DE7"/>
    <w:rPr>
      <w:rFonts w:ascii="Raleway" w:eastAsiaTheme="majorEastAsia" w:hAnsi="Raleway" w:cs="Times New Roman (Headings CS)"/>
      <w:b/>
      <w:color w:val="FFFFFF" w:themeColor="background1"/>
      <w:sz w:val="72"/>
      <w:szCs w:val="56"/>
    </w:rPr>
  </w:style>
  <w:style w:type="character" w:customStyle="1" w:styleId="Heading2Char">
    <w:name w:val="Heading 2 Char"/>
    <w:basedOn w:val="DefaultParagraphFont"/>
    <w:link w:val="Heading2"/>
    <w:uiPriority w:val="9"/>
    <w:rsid w:val="000D551D"/>
    <w:rPr>
      <w:rFonts w:ascii="Raleway" w:eastAsiaTheme="minorEastAsia" w:hAnsi="Raleway"/>
      <w:color w:val="73BCC2"/>
      <w:sz w:val="32"/>
      <w:szCs w:val="32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CE22B0"/>
    <w:rPr>
      <w:rFonts w:ascii="Raleway" w:eastAsiaTheme="minorEastAsia" w:hAnsi="Raleway"/>
      <w:b/>
      <w:color w:val="003D69"/>
      <w:sz w:val="36"/>
      <w:szCs w:val="40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rsid w:val="005E57AE"/>
    <w:rPr>
      <w:rFonts w:ascii="Raleway" w:eastAsiaTheme="majorEastAsia" w:hAnsi="Raleway" w:cstheme="majorBidi"/>
      <w:b/>
      <w:bCs/>
      <w:color w:val="003D69"/>
      <w:sz w:val="28"/>
      <w:lang w:eastAsia="ja-JP"/>
    </w:rPr>
  </w:style>
  <w:style w:type="paragraph" w:styleId="NoSpacing">
    <w:name w:val="No Spacing"/>
    <w:uiPriority w:val="1"/>
    <w:qFormat/>
    <w:rsid w:val="0048185C"/>
    <w:rPr>
      <w:rFonts w:eastAsiaTheme="minorEastAsia"/>
    </w:rPr>
  </w:style>
  <w:style w:type="character" w:styleId="BookTitle">
    <w:name w:val="Book Title"/>
    <w:basedOn w:val="DefaultParagraphFont"/>
    <w:uiPriority w:val="33"/>
    <w:qFormat/>
    <w:rsid w:val="005B7561"/>
    <w:rPr>
      <w:b/>
      <w:bCs/>
      <w:i/>
      <w:iCs/>
      <w:spacing w:val="5"/>
    </w:rPr>
  </w:style>
  <w:style w:type="paragraph" w:styleId="ListParagraph">
    <w:name w:val="List Paragraph"/>
    <w:aliases w:val="List Paragraph1,Recommendation,Body text,List Paragraph11,Bullet Point,Bullet point,Bulletr List Paragraph,Content descriptions,FooterText,L,List Bullet 1,List Paragraph2,List Paragraph21,Listeafsnit1,NFP GP Bulleted List,リスト段落"/>
    <w:basedOn w:val="Normal"/>
    <w:link w:val="ListParagraphChar"/>
    <w:uiPriority w:val="34"/>
    <w:unhideWhenUsed/>
    <w:qFormat/>
    <w:rsid w:val="00B66BBF"/>
    <w:pPr>
      <w:spacing w:after="0"/>
      <w:ind w:left="720"/>
      <w:jc w:val="both"/>
    </w:pPr>
    <w:rPr>
      <w:rFonts w:cstheme="minorBidi"/>
      <w:sz w:val="22"/>
      <w:lang w:val="en-US" w:eastAsia="ja-JP"/>
    </w:rPr>
  </w:style>
  <w:style w:type="character" w:styleId="Emphasis">
    <w:name w:val="Emphasis"/>
    <w:basedOn w:val="DefaultParagraphFont"/>
    <w:uiPriority w:val="20"/>
    <w:qFormat/>
    <w:rsid w:val="005B7561"/>
    <w:rPr>
      <w:i/>
      <w:iCs/>
    </w:rPr>
  </w:style>
  <w:style w:type="character" w:styleId="SubtleEmphasis">
    <w:name w:val="Subtle Emphasis"/>
    <w:basedOn w:val="DefaultParagraphFont"/>
    <w:uiPriority w:val="19"/>
    <w:qFormat/>
    <w:rsid w:val="005B7561"/>
    <w:rPr>
      <w:i/>
      <w:iCs/>
      <w:color w:val="404040" w:themeColor="text1" w:themeTint="BF"/>
    </w:rPr>
  </w:style>
  <w:style w:type="character" w:customStyle="1" w:styleId="Heading4Char">
    <w:name w:val="Heading 4 Char"/>
    <w:basedOn w:val="DefaultParagraphFont"/>
    <w:link w:val="Heading4"/>
    <w:uiPriority w:val="9"/>
    <w:rsid w:val="000D551D"/>
    <w:rPr>
      <w:rFonts w:ascii="Raleway" w:eastAsiaTheme="majorEastAsia" w:hAnsi="Raleway" w:cstheme="majorBidi"/>
      <w:b/>
      <w:bCs/>
      <w:iCs/>
      <w:color w:val="73BCC2"/>
      <w:sz w:val="20"/>
      <w:lang w:eastAsia="ja-JP"/>
    </w:rPr>
  </w:style>
  <w:style w:type="character" w:customStyle="1" w:styleId="TableBodyCopyChar">
    <w:name w:val="Table Body Copy Char"/>
    <w:basedOn w:val="DefaultParagraphFont"/>
    <w:link w:val="TableBodyCopy"/>
    <w:rsid w:val="00C626ED"/>
    <w:rPr>
      <w:rFonts w:ascii="Arial" w:hAnsi="Arial"/>
      <w:sz w:val="28"/>
      <w:szCs w:val="22"/>
    </w:rPr>
  </w:style>
  <w:style w:type="paragraph" w:customStyle="1" w:styleId="TableCopyBold">
    <w:name w:val="Table Copy Bold"/>
    <w:basedOn w:val="TableBodyCopy"/>
    <w:link w:val="TableCopyBoldChar"/>
    <w:qFormat/>
    <w:rsid w:val="00F440F4"/>
    <w:pPr>
      <w:spacing w:beforeLines="20" w:before="48" w:afterLines="20" w:after="48"/>
    </w:pPr>
    <w:rPr>
      <w:rFonts w:cs="Times New Roman (Body CS)"/>
      <w:b/>
      <w:bCs/>
    </w:rPr>
  </w:style>
  <w:style w:type="table" w:styleId="TableGrid">
    <w:name w:val="Table Grid"/>
    <w:basedOn w:val="TableNormal"/>
    <w:uiPriority w:val="39"/>
    <w:rsid w:val="003A180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570C67"/>
    <w:rPr>
      <w:sz w:val="22"/>
      <w:szCs w:val="22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">
    <w:name w:val="Table Grid11"/>
    <w:basedOn w:val="TableNormal"/>
    <w:next w:val="TableGrid"/>
    <w:uiPriority w:val="39"/>
    <w:rsid w:val="00570C67"/>
    <w:rPr>
      <w:rFonts w:eastAsia="Times New Roman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9B6FA1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B6FA1"/>
    <w:rPr>
      <w:rFonts w:ascii="Times New Roman" w:eastAsiaTheme="minorEastAsia" w:hAnsi="Times New Roman" w:cs="Times New Roman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9B6FA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B6FA1"/>
    <w:rPr>
      <w:rFonts w:cstheme="minorBidi"/>
      <w:sz w:val="22"/>
      <w:szCs w:val="20"/>
      <w:lang w:eastAsia="ja-JP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B6FA1"/>
    <w:rPr>
      <w:rFonts w:ascii="Arial" w:eastAsiaTheme="minorEastAsia" w:hAnsi="Arial"/>
      <w:sz w:val="22"/>
      <w:szCs w:val="20"/>
      <w:lang w:eastAsia="ja-JP"/>
    </w:rPr>
  </w:style>
  <w:style w:type="character" w:styleId="Hyperlink">
    <w:name w:val="Hyperlink"/>
    <w:basedOn w:val="DefaultParagraphFont"/>
    <w:uiPriority w:val="4"/>
    <w:unhideWhenUsed/>
    <w:rsid w:val="009B6FA1"/>
    <w:rPr>
      <w:color w:val="0000FF"/>
      <w:u w:val="single"/>
    </w:rPr>
  </w:style>
  <w:style w:type="paragraph" w:customStyle="1" w:styleId="TableBodyCopy">
    <w:name w:val="Table Body Copy"/>
    <w:link w:val="TableBodyCopyChar"/>
    <w:qFormat/>
    <w:rsid w:val="00C626ED"/>
    <w:pPr>
      <w:spacing w:before="20" w:after="20" w:line="360" w:lineRule="auto"/>
    </w:pPr>
    <w:rPr>
      <w:rFonts w:ascii="Arial" w:hAnsi="Arial"/>
      <w:sz w:val="28"/>
      <w:szCs w:val="22"/>
    </w:rPr>
  </w:style>
  <w:style w:type="paragraph" w:customStyle="1" w:styleId="BodyCopyBold">
    <w:name w:val="Body Copy Bold"/>
    <w:basedOn w:val="Normal"/>
    <w:qFormat/>
    <w:rsid w:val="00F84D1B"/>
    <w:rPr>
      <w:b/>
    </w:rPr>
  </w:style>
  <w:style w:type="character" w:styleId="FollowedHyperlink">
    <w:name w:val="FollowedHyperlink"/>
    <w:basedOn w:val="DefaultParagraphFont"/>
    <w:uiPriority w:val="99"/>
    <w:semiHidden/>
    <w:unhideWhenUsed/>
    <w:rsid w:val="005A222F"/>
    <w:rPr>
      <w:color w:val="954F72" w:themeColor="followedHyperlink"/>
      <w:u w:val="single"/>
    </w:rPr>
  </w:style>
  <w:style w:type="paragraph" w:customStyle="1" w:styleId="BodyCopyItalic">
    <w:name w:val="Body Copy Italic"/>
    <w:basedOn w:val="Normal"/>
    <w:qFormat/>
    <w:rsid w:val="00F440F4"/>
    <w:rPr>
      <w:i/>
    </w:rPr>
  </w:style>
  <w:style w:type="paragraph" w:customStyle="1" w:styleId="FooterCopy">
    <w:name w:val="Footer Copy"/>
    <w:basedOn w:val="Normal"/>
    <w:qFormat/>
    <w:rsid w:val="00F440F4"/>
    <w:pPr>
      <w:tabs>
        <w:tab w:val="center" w:pos="4680"/>
        <w:tab w:val="right" w:pos="9360"/>
      </w:tabs>
      <w:spacing w:after="0"/>
    </w:pPr>
    <w:rPr>
      <w:rFonts w:eastAsia="Calibri" w:cs="Arial"/>
      <w:i/>
      <w:noProof/>
      <w:sz w:val="16"/>
      <w:szCs w:val="16"/>
      <w:lang w:val="en-US"/>
    </w:rPr>
  </w:style>
  <w:style w:type="paragraph" w:styleId="Footer">
    <w:name w:val="footer"/>
    <w:basedOn w:val="Normal"/>
    <w:link w:val="FooterChar"/>
    <w:uiPriority w:val="99"/>
    <w:unhideWhenUsed/>
    <w:qFormat/>
    <w:rsid w:val="00B66BBF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66BBF"/>
    <w:rPr>
      <w:rFonts w:ascii="Arial" w:eastAsiaTheme="minorEastAsia" w:hAnsi="Arial" w:cs="Times New Roman (Body CS)"/>
      <w:sz w:val="20"/>
    </w:rPr>
  </w:style>
  <w:style w:type="paragraph" w:customStyle="1" w:styleId="Default">
    <w:name w:val="Default"/>
    <w:unhideWhenUsed/>
    <w:rsid w:val="00B66BBF"/>
    <w:pPr>
      <w:autoSpaceDE w:val="0"/>
      <w:autoSpaceDN w:val="0"/>
      <w:adjustRightInd w:val="0"/>
    </w:pPr>
    <w:rPr>
      <w:rFonts w:ascii="Arial" w:hAnsi="Arial" w:cs="Times New Roman"/>
      <w:color w:val="000000"/>
      <w:sz w:val="22"/>
    </w:rPr>
  </w:style>
  <w:style w:type="character" w:customStyle="1" w:styleId="ListParagraphChar">
    <w:name w:val="List Paragraph Char"/>
    <w:aliases w:val="List Paragraph1 Char,Recommendation Char,Body text Char,List Paragraph11 Char,Bullet Point Char,Bullet point Char,Bulletr List Paragraph Char,Content descriptions Char,FooterText Char,L Char,List Bullet 1 Char,List Paragraph2 Char"/>
    <w:basedOn w:val="DefaultParagraphFont"/>
    <w:link w:val="ListParagraph"/>
    <w:uiPriority w:val="34"/>
    <w:locked/>
    <w:rsid w:val="00B66BBF"/>
    <w:rPr>
      <w:rFonts w:ascii="Arial" w:eastAsiaTheme="minorEastAsia" w:hAnsi="Arial"/>
      <w:sz w:val="22"/>
      <w:lang w:val="en-US" w:eastAsia="ja-JP"/>
    </w:rPr>
  </w:style>
  <w:style w:type="paragraph" w:customStyle="1" w:styleId="BulletedListBodyCopy">
    <w:name w:val="Bulleted List Body Copy"/>
    <w:basedOn w:val="Normal"/>
    <w:qFormat/>
    <w:rsid w:val="00C112C6"/>
    <w:pPr>
      <w:numPr>
        <w:numId w:val="34"/>
      </w:numPr>
    </w:pPr>
  </w:style>
  <w:style w:type="paragraph" w:customStyle="1" w:styleId="BasicParagraph">
    <w:name w:val="[Basic Paragraph]"/>
    <w:basedOn w:val="Normal"/>
    <w:uiPriority w:val="99"/>
    <w:rsid w:val="009E3E32"/>
    <w:pPr>
      <w:autoSpaceDE w:val="0"/>
      <w:autoSpaceDN w:val="0"/>
      <w:adjustRightInd w:val="0"/>
      <w:spacing w:after="0" w:line="288" w:lineRule="auto"/>
      <w:textAlignment w:val="center"/>
    </w:pPr>
    <w:rPr>
      <w:rFonts w:ascii="MinionPro-Regular" w:eastAsiaTheme="minorHAnsi" w:hAnsi="MinionPro-Regular" w:cs="MinionPro-Regular"/>
      <w:color w:val="000000"/>
      <w:sz w:val="24"/>
      <w:lang w:val="en-US"/>
    </w:rPr>
  </w:style>
  <w:style w:type="character" w:styleId="PageNumber">
    <w:name w:val="page number"/>
    <w:basedOn w:val="DefaultParagraphFont"/>
    <w:uiPriority w:val="99"/>
    <w:semiHidden/>
    <w:unhideWhenUsed/>
    <w:rsid w:val="00815304"/>
  </w:style>
  <w:style w:type="character" w:customStyle="1" w:styleId="TableCopyBoldChar">
    <w:name w:val="Table Copy Bold Char"/>
    <w:basedOn w:val="TableBodyCopyChar"/>
    <w:link w:val="TableCopyBold"/>
    <w:rsid w:val="00C626ED"/>
    <w:rPr>
      <w:rFonts w:ascii="Arial" w:hAnsi="Arial" w:cs="Times New Roman (Body CS)"/>
      <w:b/>
      <w:bCs/>
      <w:sz w:val="28"/>
      <w:szCs w:val="22"/>
    </w:rPr>
  </w:style>
  <w:style w:type="character" w:styleId="UnresolvedMention">
    <w:name w:val="Unresolved Mention"/>
    <w:basedOn w:val="DefaultParagraphFont"/>
    <w:uiPriority w:val="99"/>
    <w:semiHidden/>
    <w:unhideWhenUsed/>
    <w:rsid w:val="007D6EA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2806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16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21" Type="http://schemas.openxmlformats.org/officeDocument/2006/relationships/hyperlink" Target="https://www.health.gov.au/resources/publications/chap-adult-standard?language=en" TargetMode="External"/><Relationship Id="rId47" Type="http://schemas.openxmlformats.org/officeDocument/2006/relationships/hyperlink" Target="https://www.health.gov.au/resources/publications/chap-adult-standard?language=en" TargetMode="External"/><Relationship Id="rId63" Type="http://schemas.openxmlformats.org/officeDocument/2006/relationships/hyperlink" Target="http://www.cid.org.au/resource/your-right-to-good-health-care-fact-sheet" TargetMode="External"/><Relationship Id="rId68" Type="http://schemas.openxmlformats.org/officeDocument/2006/relationships/hyperlink" Target="https://youtu.be/HUyMmejNlqo" TargetMode="External"/><Relationship Id="rId16" Type="http://schemas.openxmlformats.org/officeDocument/2006/relationships/image" Target="media/image4.png"/><Relationship Id="rId11" Type="http://schemas.openxmlformats.org/officeDocument/2006/relationships/image" Target="media/image1.jpeg"/><Relationship Id="rId24" Type="http://schemas.openxmlformats.org/officeDocument/2006/relationships/image" Target="media/image8.png"/><Relationship Id="rId32" Type="http://schemas.openxmlformats.org/officeDocument/2006/relationships/image" Target="media/image13.jpeg"/><Relationship Id="rId37" Type="http://schemas.openxmlformats.org/officeDocument/2006/relationships/image" Target="media/image18.png"/><Relationship Id="rId40" Type="http://schemas.openxmlformats.org/officeDocument/2006/relationships/image" Target="media/image21.png"/><Relationship Id="rId45" Type="http://schemas.openxmlformats.org/officeDocument/2006/relationships/image" Target="media/image22.png"/><Relationship Id="rId53" Type="http://schemas.openxmlformats.org/officeDocument/2006/relationships/image" Target="media/image29.png"/><Relationship Id="rId58" Type="http://schemas.openxmlformats.org/officeDocument/2006/relationships/image" Target="media/image34.png"/><Relationship Id="rId66" Type="http://schemas.openxmlformats.org/officeDocument/2006/relationships/image" Target="media/image38.png"/><Relationship Id="rId74" Type="http://schemas.openxmlformats.org/officeDocument/2006/relationships/header" Target="header2.xml"/><Relationship Id="rId79" Type="http://schemas.openxmlformats.org/officeDocument/2006/relationships/fontTable" Target="fontTable.xml"/><Relationship Id="rId5" Type="http://schemas.openxmlformats.org/officeDocument/2006/relationships/numbering" Target="numbering.xml"/><Relationship Id="rId61" Type="http://schemas.openxmlformats.org/officeDocument/2006/relationships/hyperlink" Target="http://www.cid.org.au/resource/yearly-health-check-fact-sheet" TargetMode="External"/><Relationship Id="rId19" Type="http://schemas.openxmlformats.org/officeDocument/2006/relationships/hyperlink" Target="https://www.youtube.com/watch?v=2JtLOqHOq2Y&amp;list=PLge5q__gOrHni-18H6Gutt9VgYr5RA3Cv&amp;index=55" TargetMode="External"/><Relationship Id="rId14" Type="http://schemas.openxmlformats.org/officeDocument/2006/relationships/image" Target="media/image3.png"/><Relationship Id="rId22" Type="http://schemas.openxmlformats.org/officeDocument/2006/relationships/image" Target="media/image7.png"/><Relationship Id="rId27" Type="http://schemas.openxmlformats.org/officeDocument/2006/relationships/hyperlink" Target="https://www1.health.gov.au/internet/main/publishing.nsf/Content/mbsprimarycare_mbsitem_intellectual_disability" TargetMode="External"/><Relationship Id="rId30" Type="http://schemas.openxmlformats.org/officeDocument/2006/relationships/image" Target="media/image12.jpeg"/><Relationship Id="rId35" Type="http://schemas.openxmlformats.org/officeDocument/2006/relationships/image" Target="media/image16.png"/><Relationship Id="rId43" Type="http://schemas.openxmlformats.org/officeDocument/2006/relationships/image" Target="media/image160.png"/><Relationship Id="rId48" Type="http://schemas.openxmlformats.org/officeDocument/2006/relationships/image" Target="media/image24.png"/><Relationship Id="rId56" Type="http://schemas.openxmlformats.org/officeDocument/2006/relationships/image" Target="media/image32.png"/><Relationship Id="rId64" Type="http://schemas.openxmlformats.org/officeDocument/2006/relationships/image" Target="media/image37.png"/><Relationship Id="rId69" Type="http://schemas.openxmlformats.org/officeDocument/2006/relationships/hyperlink" Target="https://youtu.be/3MJEOaWso9M" TargetMode="External"/><Relationship Id="rId77" Type="http://schemas.openxmlformats.org/officeDocument/2006/relationships/header" Target="header3.xml"/><Relationship Id="rId8" Type="http://schemas.openxmlformats.org/officeDocument/2006/relationships/webSettings" Target="webSettings.xml"/><Relationship Id="rId51" Type="http://schemas.openxmlformats.org/officeDocument/2006/relationships/image" Target="media/image27.png"/><Relationship Id="rId72" Type="http://schemas.openxmlformats.org/officeDocument/2006/relationships/image" Target="media/image40.png"/><Relationship Id="rId80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hyperlink" Target="https://www.youtube.com/watch?v=9QZMROeschs" TargetMode="External"/><Relationship Id="rId25" Type="http://schemas.openxmlformats.org/officeDocument/2006/relationships/image" Target="media/image9.png"/><Relationship Id="rId33" Type="http://schemas.openxmlformats.org/officeDocument/2006/relationships/image" Target="media/image14.png"/><Relationship Id="rId38" Type="http://schemas.openxmlformats.org/officeDocument/2006/relationships/image" Target="media/image19.png"/><Relationship Id="rId46" Type="http://schemas.openxmlformats.org/officeDocument/2006/relationships/image" Target="media/image23.png"/><Relationship Id="rId59" Type="http://schemas.openxmlformats.org/officeDocument/2006/relationships/hyperlink" Target="https://cid.org.au/wp-content/uploads/2021/09/Types-of-Health-Checks-Easy-Read-Fact-Sheet.pdf" TargetMode="External"/><Relationship Id="rId67" Type="http://schemas.openxmlformats.org/officeDocument/2006/relationships/hyperlink" Target="http://www.cid.org.au/resource-category/health" TargetMode="External"/><Relationship Id="rId20" Type="http://schemas.openxmlformats.org/officeDocument/2006/relationships/image" Target="media/image6.png"/><Relationship Id="rId54" Type="http://schemas.openxmlformats.org/officeDocument/2006/relationships/image" Target="media/image30.png"/><Relationship Id="rId62" Type="http://schemas.openxmlformats.org/officeDocument/2006/relationships/image" Target="media/image36.png"/><Relationship Id="rId70" Type="http://schemas.openxmlformats.org/officeDocument/2006/relationships/hyperlink" Target="https://youtu.be/QUQyFpphv8A" TargetMode="External"/><Relationship Id="rId75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https://www.youtube.com/watch?v=XTvDFPuYHIs&amp;list=PLge5q__gOrHni-18H6Gutt9VgYr5RA3Cv&amp;index=51&amp;t=9s" TargetMode="External"/><Relationship Id="rId23" Type="http://schemas.openxmlformats.org/officeDocument/2006/relationships/hyperlink" Target="https://www9.health.gov.au/mbs/fullDisplay.cfm?type=item&amp;q=707" TargetMode="External"/><Relationship Id="rId28" Type="http://schemas.openxmlformats.org/officeDocument/2006/relationships/image" Target="media/image11.jpeg"/><Relationship Id="rId36" Type="http://schemas.openxmlformats.org/officeDocument/2006/relationships/image" Target="media/image17.png"/><Relationship Id="rId49" Type="http://schemas.openxmlformats.org/officeDocument/2006/relationships/image" Target="media/image25.png"/><Relationship Id="rId57" Type="http://schemas.openxmlformats.org/officeDocument/2006/relationships/image" Target="media/image33.png"/><Relationship Id="rId10" Type="http://schemas.openxmlformats.org/officeDocument/2006/relationships/endnotes" Target="endnotes.xml"/><Relationship Id="rId31" Type="http://schemas.openxmlformats.org/officeDocument/2006/relationships/image" Target="cid:image006.jpg@01D9A912.9B5ED850" TargetMode="External"/><Relationship Id="rId44" Type="http://schemas.openxmlformats.org/officeDocument/2006/relationships/image" Target="media/image170.png"/><Relationship Id="rId52" Type="http://schemas.openxmlformats.org/officeDocument/2006/relationships/image" Target="media/image28.png"/><Relationship Id="rId60" Type="http://schemas.openxmlformats.org/officeDocument/2006/relationships/image" Target="media/image35.png"/><Relationship Id="rId65" Type="http://schemas.openxmlformats.org/officeDocument/2006/relationships/hyperlink" Target="https://cid.org.au/resource/health-services-fact-sheet/" TargetMode="External"/><Relationship Id="rId73" Type="http://schemas.openxmlformats.org/officeDocument/2006/relationships/header" Target="header1.xml"/><Relationship Id="rId78" Type="http://schemas.openxmlformats.org/officeDocument/2006/relationships/footer" Target="footer3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yperlink" Target="https://www.youtube.com/watch?v=xkHpoTe5vA0&amp;list=PLge5q__gOrHni-18H6Gutt9VgYr5RA3Cv&amp;index=47&amp;t=9s" TargetMode="External"/><Relationship Id="rId18" Type="http://schemas.openxmlformats.org/officeDocument/2006/relationships/image" Target="media/image5.png"/><Relationship Id="rId39" Type="http://schemas.openxmlformats.org/officeDocument/2006/relationships/image" Target="media/image20.png"/><Relationship Id="rId34" Type="http://schemas.openxmlformats.org/officeDocument/2006/relationships/image" Target="media/image15.png"/><Relationship Id="rId50" Type="http://schemas.openxmlformats.org/officeDocument/2006/relationships/image" Target="media/image26.png"/><Relationship Id="rId55" Type="http://schemas.openxmlformats.org/officeDocument/2006/relationships/image" Target="media/image31.png"/><Relationship Id="rId76" Type="http://schemas.openxmlformats.org/officeDocument/2006/relationships/footer" Target="footer2.xml"/><Relationship Id="rId7" Type="http://schemas.openxmlformats.org/officeDocument/2006/relationships/settings" Target="settings.xml"/><Relationship Id="rId71" Type="http://schemas.openxmlformats.org/officeDocument/2006/relationships/image" Target="media/image39.png"/><Relationship Id="rId2" Type="http://schemas.openxmlformats.org/officeDocument/2006/relationships/customXml" Target="../customXml/item2.xml"/><Relationship Id="rId29" Type="http://schemas.openxmlformats.org/officeDocument/2006/relationships/image" Target="cid:image006.jpg@01D9A912.9B5ED850" TargetMode="Externa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https://westvicphn.sharepoint.com/templates/EasyRead_A4Flyer_template02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84EDB85CF5352428248A700A4DAC250" ma:contentTypeVersion="18" ma:contentTypeDescription="Create a new document." ma:contentTypeScope="" ma:versionID="6535c8c682f2ff6fa278c0395883c757">
  <xsd:schema xmlns:xsd="http://www.w3.org/2001/XMLSchema" xmlns:xs="http://www.w3.org/2001/XMLSchema" xmlns:p="http://schemas.microsoft.com/office/2006/metadata/properties" xmlns:ns2="e62e0484-3c20-4db1-8f26-f6211f6f49a7" xmlns:ns3="5168ba78-a1e2-49ce-b679-41638dcff75f" xmlns:ns4="11ad0cd3-baa9-466a-933b-f59ff5e4bfbf" targetNamespace="http://schemas.microsoft.com/office/2006/metadata/properties" ma:root="true" ma:fieldsID="82b08c7b9ae487b9ab6814f8ac70b2c7" ns2:_="" ns3:_="" ns4:_="">
    <xsd:import namespace="e62e0484-3c20-4db1-8f26-f6211f6f49a7"/>
    <xsd:import namespace="5168ba78-a1e2-49ce-b679-41638dcff75f"/>
    <xsd:import namespace="11ad0cd3-baa9-466a-933b-f59ff5e4bfb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Locatio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4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62e0484-3c20-4db1-8f26-f6211f6f49a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Location" ma:index="14" nillable="true" ma:displayName="Location" ma:internalName="MediaServiceLocation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59ca91d9-6630-4029-a1e1-ef90902860b9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168ba78-a1e2-49ce-b679-41638dcff75f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1ad0cd3-baa9-466a-933b-f59ff5e4bfbf" elementFormDefault="qualified">
    <xsd:import namespace="http://schemas.microsoft.com/office/2006/documentManagement/types"/>
    <xsd:import namespace="http://schemas.microsoft.com/office/infopath/2007/PartnerControls"/>
    <xsd:element name="TaxCatchAll" ma:index="23" nillable="true" ma:displayName="Taxonomy Catch All Column" ma:hidden="true" ma:list="{eeb2b360-896d-4d6e-8fb0-29944ee5f9ee}" ma:internalName="TaxCatchAll" ma:showField="CatchAllData" ma:web="11ad0cd3-baa9-466a-933b-f59ff5e4bfb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e62e0484-3c20-4db1-8f26-f6211f6f49a7">
      <Terms xmlns="http://schemas.microsoft.com/office/infopath/2007/PartnerControls"/>
    </lcf76f155ced4ddcb4097134ff3c332f>
    <TaxCatchAll xmlns="11ad0cd3-baa9-466a-933b-f59ff5e4bfbf" xsi:nil="true"/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CD58FE8C-871F-4572-84E5-38D57876742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62e0484-3c20-4db1-8f26-f6211f6f49a7"/>
    <ds:schemaRef ds:uri="5168ba78-a1e2-49ce-b679-41638dcff75f"/>
    <ds:schemaRef ds:uri="11ad0cd3-baa9-466a-933b-f59ff5e4bfb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E1BD4150-6770-1C40-B02C-623EE0C3CC39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1076CBE5-EA29-469C-A25C-5B782BB3411B}">
  <ds:schemaRefs>
    <ds:schemaRef ds:uri="http://purl.org/dc/terms/"/>
    <ds:schemaRef ds:uri="e62e0484-3c20-4db1-8f26-f6211f6f49a7"/>
    <ds:schemaRef ds:uri="http://schemas.microsoft.com/office/2006/documentManagement/types"/>
    <ds:schemaRef ds:uri="http://schemas.microsoft.com/office/2006/metadata/properties"/>
    <ds:schemaRef ds:uri="5168ba78-a1e2-49ce-b679-41638dcff75f"/>
    <ds:schemaRef ds:uri="11ad0cd3-baa9-466a-933b-f59ff5e4bfbf"/>
    <ds:schemaRef ds:uri="http://schemas.microsoft.com/office/infopath/2007/PartnerControls"/>
    <ds:schemaRef ds:uri="http://www.w3.org/XML/1998/namespace"/>
    <ds:schemaRef ds:uri="http://purl.org/dc/dcmitype/"/>
    <ds:schemaRef ds:uri="http://schemas.openxmlformats.org/package/2006/metadata/core-properties"/>
    <ds:schemaRef ds:uri="http://purl.org/dc/elements/1.1/"/>
  </ds:schemaRefs>
</ds:datastoreItem>
</file>

<file path=customXml/itemProps4.xml><?xml version="1.0" encoding="utf-8"?>
<ds:datastoreItem xmlns:ds="http://schemas.openxmlformats.org/officeDocument/2006/customXml" ds:itemID="{63F852EB-F731-4291-9DF0-5A829981F90D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EasyRead_A4Flyer_template02</Template>
  <TotalTime>1</TotalTime>
  <Pages>11</Pages>
  <Words>1873</Words>
  <Characters>10679</Characters>
  <Application>Microsoft Office Word</Application>
  <DocSecurity>4</DocSecurity>
  <Lines>88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Nicole Radford</dc:creator>
  <cp:keywords/>
  <dc:description/>
  <cp:lastModifiedBy>Anne O'Callaghan</cp:lastModifiedBy>
  <cp:revision>2</cp:revision>
  <cp:lastPrinted>2019-11-29T22:43:00Z</cp:lastPrinted>
  <dcterms:created xsi:type="dcterms:W3CDTF">2024-03-07T03:46:00Z</dcterms:created>
  <dcterms:modified xsi:type="dcterms:W3CDTF">2024-03-07T03:46:00Z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0x010100D84EDB85CF5352428248A700A4DAC250</vt:lpwstr>
  </property>
  <property fmtid="{D5CDD505-2E9C-101B-9397-08002B2CF9AE}" pid="3" name="MediaServiceImageTags">
    <vt:lpwstr/>
  </property>
  <property fmtid="{D5CDD505-2E9C-101B-9397-08002B2CF9AE}" pid="4" name="ClassificationContentMarkingHeaderShapeIds">
    <vt:lpwstr>139ddf64,2ef02a44,30f6fef</vt:lpwstr>
  </property>
  <property fmtid="{D5CDD505-2E9C-101B-9397-08002B2CF9AE}" pid="5" name="ClassificationContentMarkingHeaderFontProps">
    <vt:lpwstr>#000000,16,Calibri</vt:lpwstr>
  </property>
  <property fmtid="{D5CDD505-2E9C-101B-9397-08002B2CF9AE}" pid="6" name="ClassificationContentMarkingHeaderText">
    <vt:lpwstr>Internal</vt:lpwstr>
  </property>
  <property fmtid="{D5CDD505-2E9C-101B-9397-08002B2CF9AE}" pid="7" name="MSIP_Label_68f8c65d-dacb-48a2-8861-504904ff17a9_Enabled">
    <vt:lpwstr>true</vt:lpwstr>
  </property>
  <property fmtid="{D5CDD505-2E9C-101B-9397-08002B2CF9AE}" pid="8" name="MSIP_Label_68f8c65d-dacb-48a2-8861-504904ff17a9_SetDate">
    <vt:lpwstr>2024-02-27T21:50:43Z</vt:lpwstr>
  </property>
  <property fmtid="{D5CDD505-2E9C-101B-9397-08002B2CF9AE}" pid="9" name="MSIP_Label_68f8c65d-dacb-48a2-8861-504904ff17a9_Method">
    <vt:lpwstr>Standard</vt:lpwstr>
  </property>
  <property fmtid="{D5CDD505-2E9C-101B-9397-08002B2CF9AE}" pid="10" name="MSIP_Label_68f8c65d-dacb-48a2-8861-504904ff17a9_Name">
    <vt:lpwstr>Internal</vt:lpwstr>
  </property>
  <property fmtid="{D5CDD505-2E9C-101B-9397-08002B2CF9AE}" pid="11" name="MSIP_Label_68f8c65d-dacb-48a2-8861-504904ff17a9_SiteId">
    <vt:lpwstr>5bdbc97a-592c-4183-9b7a-9333bd98537d</vt:lpwstr>
  </property>
  <property fmtid="{D5CDD505-2E9C-101B-9397-08002B2CF9AE}" pid="12" name="MSIP_Label_68f8c65d-dacb-48a2-8861-504904ff17a9_ActionId">
    <vt:lpwstr>694baf09-041a-4cca-b5b4-d12a4cf47948</vt:lpwstr>
  </property>
  <property fmtid="{D5CDD505-2E9C-101B-9397-08002B2CF9AE}" pid="13" name="MSIP_Label_68f8c65d-dacb-48a2-8861-504904ff17a9_ContentBits">
    <vt:lpwstr>1</vt:lpwstr>
  </property>
</Properties>
</file>